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62F23" w14:textId="77777777" w:rsidR="002D15D9" w:rsidRDefault="002D15D9" w:rsidP="00AE0C9B">
      <w:pPr>
        <w:shd w:val="clear" w:color="auto" w:fill="FFFFFF"/>
        <w:spacing w:before="100" w:beforeAutospacing="1" w:after="100" w:afterAutospacing="1"/>
        <w:rPr>
          <w:rFonts w:ascii="Noto Sans" w:eastAsia="Times New Roman" w:hAnsi="Noto Sans" w:cs="Noto Sans"/>
          <w:i/>
          <w:iCs/>
          <w:color w:val="424242"/>
          <w:sz w:val="24"/>
          <w:szCs w:val="24"/>
        </w:rPr>
      </w:pPr>
      <w:r w:rsidRPr="002D15D9">
        <w:rPr>
          <w:rFonts w:ascii="Noto Sans" w:eastAsia="Times New Roman" w:hAnsi="Noto Sans" w:cs="Noto Sans"/>
          <w:i/>
          <w:iCs/>
          <w:color w:val="424242"/>
          <w:sz w:val="24"/>
          <w:szCs w:val="24"/>
        </w:rPr>
        <w:t>Project and Resource Management</w:t>
      </w:r>
      <w:r w:rsidRPr="002D15D9">
        <w:rPr>
          <w:rFonts w:ascii="Noto Sans" w:eastAsia="Times New Roman" w:hAnsi="Noto Sans" w:cs="Noto Sans"/>
          <w:i/>
          <w:iCs/>
          <w:color w:val="424242"/>
          <w:sz w:val="24"/>
          <w:szCs w:val="24"/>
        </w:rPr>
        <w:t xml:space="preserve"> </w:t>
      </w:r>
    </w:p>
    <w:p w14:paraId="5456D89A" w14:textId="40F9748F"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proofErr w:type="spellStart"/>
      <w:r w:rsidRPr="00655222">
        <w:rPr>
          <w:rFonts w:ascii="Times New Roman" w:eastAsia="Times New Roman" w:hAnsi="Times New Roman" w:cs="Times New Roman"/>
          <w:sz w:val="24"/>
          <w:szCs w:val="24"/>
        </w:rPr>
        <w:t>InForm</w:t>
      </w:r>
      <w:proofErr w:type="spellEnd"/>
      <w:r w:rsidRPr="00655222">
        <w:rPr>
          <w:rFonts w:ascii="Times New Roman" w:eastAsia="Times New Roman" w:hAnsi="Times New Roman" w:cs="Times New Roman"/>
          <w:sz w:val="24"/>
          <w:szCs w:val="24"/>
        </w:rPr>
        <w:t xml:space="preserve"> Design, a </w:t>
      </w:r>
      <w:r w:rsidRPr="00655222">
        <w:rPr>
          <w:rFonts w:ascii="Times New Roman" w:eastAsia="Times New Roman" w:hAnsi="Times New Roman" w:cs="Times New Roman"/>
          <w:sz w:val="24"/>
          <w:szCs w:val="24"/>
        </w:rPr>
        <w:t>well-established</w:t>
      </w:r>
      <w:r w:rsidRPr="00655222">
        <w:rPr>
          <w:rFonts w:ascii="Times New Roman" w:eastAsia="Times New Roman" w:hAnsi="Times New Roman" w:cs="Times New Roman"/>
          <w:sz w:val="24"/>
          <w:szCs w:val="24"/>
        </w:rPr>
        <w:t xml:space="preserve">, </w:t>
      </w:r>
      <w:r w:rsidRPr="00655222">
        <w:rPr>
          <w:rFonts w:ascii="Times New Roman" w:eastAsia="Times New Roman" w:hAnsi="Times New Roman" w:cs="Times New Roman"/>
          <w:sz w:val="24"/>
          <w:szCs w:val="24"/>
        </w:rPr>
        <w:t>award-winning full-service</w:t>
      </w:r>
      <w:r w:rsidRPr="00655222">
        <w:rPr>
          <w:rFonts w:ascii="Times New Roman" w:eastAsia="Times New Roman" w:hAnsi="Times New Roman" w:cs="Times New Roman"/>
          <w:sz w:val="24"/>
          <w:szCs w:val="24"/>
        </w:rPr>
        <w:t xml:space="preserve"> Architecture and Interior Design firm, is looking for a senior level person in the architecture studio overseeing Project and Resource Management.</w:t>
      </w:r>
    </w:p>
    <w:p w14:paraId="22C05CF2"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Along with high level ability, knowledge and experience in architecture design and project management, the person we are looking for will also want to continue to grow the firm and their career, in the overall operational and strategic management of a firm</w:t>
      </w:r>
      <w:r>
        <w:rPr>
          <w:rFonts w:ascii="Times New Roman" w:eastAsia="Times New Roman" w:hAnsi="Times New Roman" w:cs="Times New Roman"/>
          <w:sz w:val="24"/>
          <w:szCs w:val="24"/>
        </w:rPr>
        <w:t xml:space="preserve"> including management and assignment of the firm’s resources.</w:t>
      </w:r>
    </w:p>
    <w:p w14:paraId="48BA70F4"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On a technical side our expectation is that this person will be a licensed architect, have high level, and working knowledge of best practice use of the technology tools in our profession, ability to manage others in the firm to a higher proficiency level and ability with effective design and client project management. On a business management side this person will need solid knowledge and ability to manage projects to a high level of profitability and client satisfaction and participate in business development, project fee/contract negotiations, and general overall health of the firm.</w:t>
      </w:r>
    </w:p>
    <w:p w14:paraId="338C0D98"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In exchange for the above we will provide a creative compensation package and excellent overall benefits.</w:t>
      </w:r>
    </w:p>
    <w:p w14:paraId="1EF2489A"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If you want a new and career exciting experience in taking or continuing your career at or to a higher level, please contact us about joining our firm.</w:t>
      </w:r>
    </w:p>
    <w:p w14:paraId="4FD80141"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Aloha</w:t>
      </w:r>
    </w:p>
    <w:p w14:paraId="2CB4F521"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Job Types: Full-time, Permanent</w:t>
      </w:r>
    </w:p>
    <w:p w14:paraId="352CB6A6"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b/>
          <w:bCs/>
          <w:sz w:val="24"/>
          <w:szCs w:val="24"/>
        </w:rPr>
        <w:t>Benefits:</w:t>
      </w:r>
    </w:p>
    <w:p w14:paraId="0F67D8F9"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401(k)</w:t>
      </w:r>
    </w:p>
    <w:p w14:paraId="1DFB73B1"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401(k) matching</w:t>
      </w:r>
    </w:p>
    <w:p w14:paraId="52921FB9"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Dental insurance</w:t>
      </w:r>
    </w:p>
    <w:p w14:paraId="4AD7CE8E"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Employee assistance program</w:t>
      </w:r>
    </w:p>
    <w:p w14:paraId="541BE8F7"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Health insurance</w:t>
      </w:r>
    </w:p>
    <w:p w14:paraId="4DC51B3B"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Life insurance</w:t>
      </w:r>
    </w:p>
    <w:p w14:paraId="1DB2758F"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Paid time off</w:t>
      </w:r>
    </w:p>
    <w:p w14:paraId="6254C198"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Referral program</w:t>
      </w:r>
    </w:p>
    <w:p w14:paraId="6893CB78"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Pension Retirement plan</w:t>
      </w:r>
    </w:p>
    <w:p w14:paraId="08F19FFA"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Tuition reimbursement</w:t>
      </w:r>
    </w:p>
    <w:p w14:paraId="3892E415" w14:textId="77777777" w:rsidR="002D15D9" w:rsidRPr="00655222" w:rsidRDefault="002D15D9" w:rsidP="002D15D9">
      <w:pPr>
        <w:numPr>
          <w:ilvl w:val="0"/>
          <w:numId w:val="29"/>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Vision insurance</w:t>
      </w:r>
    </w:p>
    <w:p w14:paraId="7644BE2F"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b/>
          <w:bCs/>
          <w:sz w:val="24"/>
          <w:szCs w:val="24"/>
        </w:rPr>
        <w:t>Compensation package:</w:t>
      </w:r>
    </w:p>
    <w:p w14:paraId="464118FE" w14:textId="77777777" w:rsidR="002D15D9" w:rsidRPr="00655222" w:rsidRDefault="002D15D9" w:rsidP="002D15D9">
      <w:pPr>
        <w:numPr>
          <w:ilvl w:val="0"/>
          <w:numId w:val="30"/>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lastRenderedPageBreak/>
        <w:t>Salary: $85,000.00 - $135,000.00 per year</w:t>
      </w:r>
    </w:p>
    <w:p w14:paraId="4A68B525" w14:textId="77777777" w:rsidR="002D15D9" w:rsidRPr="00655222" w:rsidRDefault="002D15D9" w:rsidP="002D15D9">
      <w:pPr>
        <w:numPr>
          <w:ilvl w:val="0"/>
          <w:numId w:val="30"/>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 xml:space="preserve">Bonus </w:t>
      </w:r>
      <w:proofErr w:type="gramStart"/>
      <w:r w:rsidRPr="00655222">
        <w:rPr>
          <w:rFonts w:ascii="Times New Roman" w:eastAsia="Times New Roman" w:hAnsi="Times New Roman" w:cs="Times New Roman"/>
          <w:sz w:val="24"/>
          <w:szCs w:val="24"/>
        </w:rPr>
        <w:t>pay</w:t>
      </w:r>
      <w:proofErr w:type="gramEnd"/>
    </w:p>
    <w:p w14:paraId="2DFA235C" w14:textId="77777777" w:rsidR="002D15D9" w:rsidRPr="00655222" w:rsidRDefault="002D15D9" w:rsidP="002D15D9">
      <w:pPr>
        <w:numPr>
          <w:ilvl w:val="0"/>
          <w:numId w:val="30"/>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Performance Compensation</w:t>
      </w:r>
    </w:p>
    <w:p w14:paraId="702B4EDF" w14:textId="77777777" w:rsidR="002D15D9" w:rsidRPr="00655222" w:rsidRDefault="002D15D9" w:rsidP="002D15D9">
      <w:pPr>
        <w:numPr>
          <w:ilvl w:val="0"/>
          <w:numId w:val="30"/>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Profit sharing</w:t>
      </w:r>
    </w:p>
    <w:p w14:paraId="16B0031A"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b/>
          <w:bCs/>
          <w:sz w:val="24"/>
          <w:szCs w:val="24"/>
        </w:rPr>
        <w:t>Experience level:</w:t>
      </w:r>
    </w:p>
    <w:p w14:paraId="7973B816" w14:textId="77777777" w:rsidR="002D15D9" w:rsidRPr="00655222" w:rsidRDefault="002D15D9" w:rsidP="002D15D9">
      <w:pPr>
        <w:numPr>
          <w:ilvl w:val="0"/>
          <w:numId w:val="31"/>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11+ years</w:t>
      </w:r>
    </w:p>
    <w:p w14:paraId="676A144F"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b/>
          <w:bCs/>
          <w:sz w:val="24"/>
          <w:szCs w:val="24"/>
        </w:rPr>
        <w:t>Schedule:</w:t>
      </w:r>
    </w:p>
    <w:p w14:paraId="6B99FF53" w14:textId="77777777" w:rsidR="002D15D9" w:rsidRPr="00655222" w:rsidRDefault="002D15D9" w:rsidP="002D15D9">
      <w:pPr>
        <w:numPr>
          <w:ilvl w:val="0"/>
          <w:numId w:val="32"/>
        </w:numPr>
        <w:spacing w:before="100" w:beforeAutospacing="1" w:after="100" w:afterAutospacing="1"/>
        <w:rPr>
          <w:rFonts w:ascii="Times New Roman" w:eastAsia="Times New Roman" w:hAnsi="Times New Roman" w:cs="Times New Roman"/>
          <w:sz w:val="24"/>
          <w:szCs w:val="24"/>
        </w:rPr>
      </w:pPr>
      <w:proofErr w:type="gramStart"/>
      <w:r w:rsidRPr="00655222">
        <w:rPr>
          <w:rFonts w:ascii="Times New Roman" w:eastAsia="Times New Roman" w:hAnsi="Times New Roman" w:cs="Times New Roman"/>
          <w:sz w:val="24"/>
          <w:szCs w:val="24"/>
        </w:rPr>
        <w:t>8 hour</w:t>
      </w:r>
      <w:proofErr w:type="gramEnd"/>
      <w:r w:rsidRPr="00655222">
        <w:rPr>
          <w:rFonts w:ascii="Times New Roman" w:eastAsia="Times New Roman" w:hAnsi="Times New Roman" w:cs="Times New Roman"/>
          <w:sz w:val="24"/>
          <w:szCs w:val="24"/>
        </w:rPr>
        <w:t xml:space="preserve"> shift</w:t>
      </w:r>
    </w:p>
    <w:p w14:paraId="0DE5112F" w14:textId="77777777" w:rsidR="002D15D9" w:rsidRPr="00655222" w:rsidRDefault="002D15D9" w:rsidP="002D15D9">
      <w:pPr>
        <w:numPr>
          <w:ilvl w:val="0"/>
          <w:numId w:val="32"/>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Monday to Friday</w:t>
      </w:r>
    </w:p>
    <w:p w14:paraId="27D0FF7C"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b/>
          <w:bCs/>
          <w:sz w:val="24"/>
          <w:szCs w:val="24"/>
        </w:rPr>
        <w:t>Ability to commute/relocate:</w:t>
      </w:r>
    </w:p>
    <w:p w14:paraId="17E5EF7F" w14:textId="77777777" w:rsidR="002D15D9" w:rsidRPr="00655222" w:rsidRDefault="002D15D9" w:rsidP="002D15D9">
      <w:pPr>
        <w:numPr>
          <w:ilvl w:val="0"/>
          <w:numId w:val="33"/>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Honolulu, HI 96814: Reliably commute or planning to relocate before starting work (Required)</w:t>
      </w:r>
    </w:p>
    <w:p w14:paraId="6B219E7F" w14:textId="77777777" w:rsidR="002D15D9" w:rsidRPr="00655222" w:rsidRDefault="002D15D9" w:rsidP="002D15D9">
      <w:p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Application Question(s):</w:t>
      </w:r>
    </w:p>
    <w:p w14:paraId="03CA534B" w14:textId="77777777" w:rsidR="002D15D9" w:rsidRPr="00655222" w:rsidRDefault="002D15D9" w:rsidP="002D15D9">
      <w:pPr>
        <w:numPr>
          <w:ilvl w:val="0"/>
          <w:numId w:val="34"/>
        </w:numPr>
        <w:spacing w:before="100" w:beforeAutospacing="1" w:after="100" w:afterAutospacing="1"/>
        <w:rPr>
          <w:rFonts w:ascii="Times New Roman" w:eastAsia="Times New Roman" w:hAnsi="Times New Roman" w:cs="Times New Roman"/>
          <w:sz w:val="24"/>
          <w:szCs w:val="24"/>
        </w:rPr>
      </w:pPr>
      <w:r w:rsidRPr="00655222">
        <w:rPr>
          <w:rFonts w:ascii="Times New Roman" w:eastAsia="Times New Roman" w:hAnsi="Times New Roman" w:cs="Times New Roman"/>
          <w:sz w:val="24"/>
          <w:szCs w:val="24"/>
        </w:rPr>
        <w:t>Desire and capability to participate in Overall Strategic Management and Business Development</w:t>
      </w:r>
    </w:p>
    <w:p w14:paraId="3FE3F77E" w14:textId="77777777" w:rsidR="0065189D" w:rsidRPr="00916B4D" w:rsidRDefault="0065189D" w:rsidP="00916B4D"/>
    <w:sectPr w:rsidR="0065189D" w:rsidRPr="00916B4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3E608" w14:textId="77777777" w:rsidR="004646CC" w:rsidRDefault="004646CC" w:rsidP="00D90E5F">
      <w:r>
        <w:separator/>
      </w:r>
    </w:p>
  </w:endnote>
  <w:endnote w:type="continuationSeparator" w:id="0">
    <w:p w14:paraId="45B9B3A6" w14:textId="77777777" w:rsidR="004646CC" w:rsidRDefault="004646CC" w:rsidP="00D9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Neutraface Text Demi">
    <w:altName w:val="Calibri"/>
    <w:panose1 w:val="020B0604020202020204"/>
    <w:charset w:val="00"/>
    <w:family w:val="modern"/>
    <w:notTrueType/>
    <w:pitch w:val="variable"/>
    <w:sig w:usb0="00000001"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Neutraface Text Book">
    <w:altName w:val="Calibri"/>
    <w:panose1 w:val="020B0604020202020204"/>
    <w:charset w:val="00"/>
    <w:family w:val="modern"/>
    <w:notTrueType/>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7D62" w14:textId="238CC3F7" w:rsidR="004440C3" w:rsidRPr="004440C3" w:rsidRDefault="00B07864" w:rsidP="0021784A">
    <w:pPr>
      <w:pStyle w:val="Footer"/>
      <w:pBdr>
        <w:top w:val="thinThickSmallGap" w:sz="24" w:space="1" w:color="76923C" w:themeColor="accent3" w:themeShade="BF"/>
      </w:pBdr>
      <w:rPr>
        <w:rFonts w:ascii="Neutraface Text Book" w:eastAsiaTheme="majorEastAsia" w:hAnsi="Neutraface Text Book" w:cstheme="majorBidi"/>
        <w:sz w:val="16"/>
        <w:szCs w:val="16"/>
      </w:rPr>
    </w:pPr>
    <w:r>
      <w:rPr>
        <w:noProof/>
      </w:rPr>
      <w:drawing>
        <wp:anchor distT="0" distB="0" distL="114300" distR="114300" simplePos="0" relativeHeight="251659264" behindDoc="0" locked="0" layoutInCell="1" allowOverlap="1" wp14:anchorId="33E4DCDE" wp14:editId="6DFA1114">
          <wp:simplePos x="0" y="0"/>
          <wp:positionH relativeFrom="column">
            <wp:posOffset>5621188</wp:posOffset>
          </wp:positionH>
          <wp:positionV relativeFrom="page">
            <wp:posOffset>9315451</wp:posOffset>
          </wp:positionV>
          <wp:extent cx="281772" cy="228600"/>
          <wp:effectExtent l="0" t="0" r="4445"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6112" cy="232121"/>
                  </a:xfrm>
                  <a:prstGeom prst="rect">
                    <a:avLst/>
                  </a:prstGeom>
                </pic:spPr>
              </pic:pic>
            </a:graphicData>
          </a:graphic>
          <wp14:sizeRelH relativeFrom="margin">
            <wp14:pctWidth>0</wp14:pctWidth>
          </wp14:sizeRelH>
          <wp14:sizeRelV relativeFrom="margin">
            <wp14:pctHeight>0</wp14:pctHeight>
          </wp14:sizeRelV>
        </wp:anchor>
      </w:drawing>
    </w:r>
    <w:r w:rsidR="004440C3" w:rsidRPr="004440C3">
      <w:rPr>
        <w:rFonts w:ascii="Neutraface Text Book" w:eastAsiaTheme="majorEastAsia" w:hAnsi="Neutraface Text Book" w:cstheme="majorBidi"/>
        <w:sz w:val="16"/>
        <w:szCs w:val="16"/>
      </w:rPr>
      <w:fldChar w:fldCharType="begin"/>
    </w:r>
    <w:r w:rsidR="004440C3" w:rsidRPr="004440C3">
      <w:rPr>
        <w:rFonts w:ascii="Neutraface Text Book" w:eastAsiaTheme="majorEastAsia" w:hAnsi="Neutraface Text Book" w:cstheme="majorBidi"/>
        <w:sz w:val="16"/>
        <w:szCs w:val="16"/>
      </w:rPr>
      <w:instrText xml:space="preserve"> FILENAME  \p  \* MERGEFORMAT </w:instrText>
    </w:r>
    <w:r w:rsidR="004440C3" w:rsidRPr="004440C3">
      <w:rPr>
        <w:rFonts w:ascii="Neutraface Text Book" w:eastAsiaTheme="majorEastAsia" w:hAnsi="Neutraface Text Book" w:cstheme="majorBidi"/>
        <w:sz w:val="16"/>
        <w:szCs w:val="16"/>
      </w:rPr>
      <w:fldChar w:fldCharType="separate"/>
    </w:r>
    <w:r w:rsidR="00DB4C4C">
      <w:rPr>
        <w:rFonts w:ascii="Neutraface Text Book" w:eastAsiaTheme="majorEastAsia" w:hAnsi="Neutraface Text Book" w:cstheme="majorBidi"/>
        <w:noProof/>
        <w:sz w:val="16"/>
        <w:szCs w:val="16"/>
      </w:rPr>
      <w:t>M:\HR 2\Interior Architecture.docx</w:t>
    </w:r>
    <w:r w:rsidR="004440C3" w:rsidRPr="004440C3">
      <w:rPr>
        <w:rFonts w:ascii="Neutraface Text Book" w:eastAsiaTheme="majorEastAsia" w:hAnsi="Neutraface Text Book" w:cstheme="majorBidi"/>
        <w:sz w:val="16"/>
        <w:szCs w:val="16"/>
      </w:rPr>
      <w:fldChar w:fldCharType="end"/>
    </w:r>
  </w:p>
  <w:p w14:paraId="2CDDE328" w14:textId="77777777" w:rsidR="004440C3" w:rsidRDefault="00444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3DEA" w14:textId="77777777" w:rsidR="004646CC" w:rsidRDefault="004646CC" w:rsidP="00D90E5F">
      <w:r>
        <w:separator/>
      </w:r>
    </w:p>
  </w:footnote>
  <w:footnote w:type="continuationSeparator" w:id="0">
    <w:p w14:paraId="2D5DBE06" w14:textId="77777777" w:rsidR="004646CC" w:rsidRDefault="004646CC" w:rsidP="00D90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E463" w14:textId="77777777" w:rsidR="003D00C9" w:rsidRPr="00AE0C9B" w:rsidRDefault="00F27E3D" w:rsidP="003D00C9">
    <w:pPr>
      <w:shd w:val="clear" w:color="auto" w:fill="FFFFFF"/>
      <w:jc w:val="right"/>
      <w:outlineLvl w:val="1"/>
      <w:rPr>
        <w:rFonts w:ascii="Noto Sans" w:eastAsia="Times New Roman" w:hAnsi="Noto Sans" w:cs="Noto Sans"/>
        <w:b/>
        <w:bCs/>
        <w:color w:val="2D2D2D"/>
        <w:sz w:val="36"/>
        <w:szCs w:val="36"/>
      </w:rPr>
    </w:pPr>
    <w:r>
      <w:rPr>
        <w:rFonts w:ascii="Neutraface Text Demi" w:hAnsi="Neutraface Text Demi"/>
      </w:rPr>
      <w:tab/>
    </w:r>
    <w:r w:rsidR="003D00C9">
      <w:rPr>
        <w:rFonts w:ascii="Noto Sans" w:eastAsia="Times New Roman" w:hAnsi="Noto Sans" w:cs="Noto Sans"/>
        <w:b/>
        <w:bCs/>
        <w:color w:val="2D2D2D"/>
        <w:sz w:val="36"/>
        <w:szCs w:val="36"/>
      </w:rPr>
      <w:t xml:space="preserve">Position Posting </w:t>
    </w:r>
  </w:p>
  <w:p w14:paraId="4398303F" w14:textId="5C188227" w:rsidR="0031612F" w:rsidRPr="002342FE" w:rsidRDefault="00F27E3D" w:rsidP="00B07864">
    <w:pPr>
      <w:pStyle w:val="Header"/>
      <w:tabs>
        <w:tab w:val="clear" w:pos="4680"/>
        <w:tab w:val="left" w:pos="1800"/>
      </w:tabs>
      <w:jc w:val="both"/>
      <w:rPr>
        <w:rFonts w:ascii="Helvetica Neue" w:hAnsi="Helvetica Neue"/>
        <w:sz w:val="32"/>
        <w:szCs w:val="32"/>
      </w:rPr>
    </w:pPr>
    <w:r w:rsidRPr="002342FE">
      <w:rPr>
        <w:rFonts w:ascii="Helvetica Neue" w:hAnsi="Helvetica Neue"/>
        <w:sz w:val="32"/>
        <w:szCs w:val="32"/>
      </w:rPr>
      <w:tab/>
    </w:r>
    <w:r w:rsidRPr="002342FE">
      <w:rPr>
        <w:rFonts w:ascii="Helvetica Neue" w:hAnsi="Helvetica Neue"/>
        <w:noProof/>
        <w:sz w:val="32"/>
        <w:szCs w:val="32"/>
      </w:rPr>
      <w:drawing>
        <wp:anchor distT="0" distB="0" distL="114300" distR="114300" simplePos="0" relativeHeight="251658240" behindDoc="0" locked="0" layoutInCell="1" allowOverlap="1" wp14:anchorId="06F8235E" wp14:editId="787176BB">
          <wp:simplePos x="0" y="0"/>
          <wp:positionH relativeFrom="column">
            <wp:posOffset>6350</wp:posOffset>
          </wp:positionH>
          <wp:positionV relativeFrom="page">
            <wp:posOffset>381000</wp:posOffset>
          </wp:positionV>
          <wp:extent cx="887095" cy="334010"/>
          <wp:effectExtent l="0" t="0" r="825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87095" cy="334010"/>
                  </a:xfrm>
                  <a:prstGeom prst="rect">
                    <a:avLst/>
                  </a:prstGeom>
                </pic:spPr>
              </pic:pic>
            </a:graphicData>
          </a:graphic>
        </wp:anchor>
      </w:drawing>
    </w:r>
    <w:r w:rsidRPr="002342FE">
      <w:rPr>
        <w:rFonts w:ascii="Helvetica Neue" w:hAnsi="Helvetica Neue"/>
        <w:sz w:val="32"/>
        <w:szCs w:val="32"/>
      </w:rPr>
      <w:t xml:space="preserve"> </w:t>
    </w:r>
  </w:p>
  <w:p w14:paraId="407FABAA" w14:textId="77777777" w:rsidR="0031612F" w:rsidRPr="002342FE" w:rsidRDefault="0031612F" w:rsidP="0031612F">
    <w:pPr>
      <w:pStyle w:val="Header"/>
      <w:pBdr>
        <w:bottom w:val="single" w:sz="4" w:space="1" w:color="auto"/>
      </w:pBdr>
      <w:jc w:val="right"/>
      <w:rPr>
        <w:rFonts w:ascii="Helvetica Neue" w:hAnsi="Helvetica Neue"/>
      </w:rPr>
    </w:pPr>
    <w:r w:rsidRPr="002342FE">
      <w:rPr>
        <w:rFonts w:ascii="Helvetica Neue" w:hAnsi="Helvetica Neue"/>
      </w:rPr>
      <w:t xml:space="preserve">Page </w:t>
    </w:r>
    <w:r w:rsidRPr="002342FE">
      <w:rPr>
        <w:rFonts w:ascii="Helvetica Neue" w:hAnsi="Helvetica Neue"/>
      </w:rPr>
      <w:fldChar w:fldCharType="begin"/>
    </w:r>
    <w:r w:rsidRPr="002342FE">
      <w:rPr>
        <w:rFonts w:ascii="Helvetica Neue" w:hAnsi="Helvetica Neue"/>
      </w:rPr>
      <w:instrText xml:space="preserve"> PAGE   \* MERGEFORMAT </w:instrText>
    </w:r>
    <w:r w:rsidRPr="002342FE">
      <w:rPr>
        <w:rFonts w:ascii="Helvetica Neue" w:hAnsi="Helvetica Neue"/>
      </w:rPr>
      <w:fldChar w:fldCharType="separate"/>
    </w:r>
    <w:r w:rsidR="0021784A" w:rsidRPr="002342FE">
      <w:rPr>
        <w:rFonts w:ascii="Helvetica Neue" w:hAnsi="Helvetica Neue"/>
        <w:noProof/>
      </w:rPr>
      <w:t>1</w:t>
    </w:r>
    <w:r w:rsidRPr="002342FE">
      <w:rPr>
        <w:rFonts w:ascii="Helvetica Neue" w:hAnsi="Helvetica Neue"/>
        <w:noProof/>
      </w:rPr>
      <w:fldChar w:fldCharType="end"/>
    </w:r>
    <w:r w:rsidRPr="002342FE">
      <w:rPr>
        <w:rFonts w:ascii="Helvetica Neue" w:hAnsi="Helvetica Neue"/>
        <w:noProof/>
      </w:rPr>
      <w:t xml:space="preserve"> of </w:t>
    </w:r>
    <w:r w:rsidRPr="002342FE">
      <w:rPr>
        <w:rFonts w:ascii="Helvetica Neue" w:hAnsi="Helvetica Neue"/>
        <w:noProof/>
      </w:rPr>
      <w:fldChar w:fldCharType="begin"/>
    </w:r>
    <w:r w:rsidRPr="002342FE">
      <w:rPr>
        <w:rFonts w:ascii="Helvetica Neue" w:hAnsi="Helvetica Neue"/>
        <w:noProof/>
      </w:rPr>
      <w:instrText xml:space="preserve"> NUMPAGES  \* Arabic  \* MERGEFORMAT </w:instrText>
    </w:r>
    <w:r w:rsidRPr="002342FE">
      <w:rPr>
        <w:rFonts w:ascii="Helvetica Neue" w:hAnsi="Helvetica Neue"/>
        <w:noProof/>
      </w:rPr>
      <w:fldChar w:fldCharType="separate"/>
    </w:r>
    <w:r w:rsidR="0021784A" w:rsidRPr="002342FE">
      <w:rPr>
        <w:rFonts w:ascii="Helvetica Neue" w:hAnsi="Helvetica Neue"/>
        <w:noProof/>
      </w:rPr>
      <w:t>1</w:t>
    </w:r>
    <w:r w:rsidRPr="002342FE">
      <w:rPr>
        <w:rFonts w:ascii="Helvetica Neue" w:hAnsi="Helvetica Neue"/>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8pt;height:18pt" o:bullet="t">
        <v:imagedata r:id="rId1" o:title="InFormlogo"/>
      </v:shape>
    </w:pict>
  </w:numPicBullet>
  <w:abstractNum w:abstractNumId="0" w15:restartNumberingAfterBreak="0">
    <w:nsid w:val="011061D7"/>
    <w:multiLevelType w:val="hybridMultilevel"/>
    <w:tmpl w:val="5F5A90E8"/>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44DBE"/>
    <w:multiLevelType w:val="hybridMultilevel"/>
    <w:tmpl w:val="52621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13E02"/>
    <w:multiLevelType w:val="multilevel"/>
    <w:tmpl w:val="398A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51A0C"/>
    <w:multiLevelType w:val="multilevel"/>
    <w:tmpl w:val="C342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41BC6"/>
    <w:multiLevelType w:val="hybridMultilevel"/>
    <w:tmpl w:val="5560C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0D99"/>
    <w:multiLevelType w:val="hybridMultilevel"/>
    <w:tmpl w:val="7A84B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34F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C74E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31073A"/>
    <w:multiLevelType w:val="hybridMultilevel"/>
    <w:tmpl w:val="C8FE3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240CB"/>
    <w:multiLevelType w:val="multilevel"/>
    <w:tmpl w:val="E4FE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121870"/>
    <w:multiLevelType w:val="hybridMultilevel"/>
    <w:tmpl w:val="F1340B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943B4F"/>
    <w:multiLevelType w:val="hybridMultilevel"/>
    <w:tmpl w:val="2CF4FBEA"/>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62116"/>
    <w:multiLevelType w:val="hybridMultilevel"/>
    <w:tmpl w:val="0B46E7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F00CB2"/>
    <w:multiLevelType w:val="hybridMultilevel"/>
    <w:tmpl w:val="7D8284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181C16"/>
    <w:multiLevelType w:val="multilevel"/>
    <w:tmpl w:val="7B6C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64F9F"/>
    <w:multiLevelType w:val="hybridMultilevel"/>
    <w:tmpl w:val="21E227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C4A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B69026E"/>
    <w:multiLevelType w:val="multilevel"/>
    <w:tmpl w:val="E672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3045E3"/>
    <w:multiLevelType w:val="multilevel"/>
    <w:tmpl w:val="C0A2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29389D"/>
    <w:multiLevelType w:val="hybridMultilevel"/>
    <w:tmpl w:val="46E89C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30B7B44"/>
    <w:multiLevelType w:val="hybridMultilevel"/>
    <w:tmpl w:val="46022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388884A">
      <w:start w:val="1"/>
      <w:numFmt w:val="decimalZero"/>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5303099"/>
    <w:multiLevelType w:val="multilevel"/>
    <w:tmpl w:val="509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656B3D"/>
    <w:multiLevelType w:val="multilevel"/>
    <w:tmpl w:val="B130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D012B"/>
    <w:multiLevelType w:val="multilevel"/>
    <w:tmpl w:val="F330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E5C50"/>
    <w:multiLevelType w:val="multilevel"/>
    <w:tmpl w:val="4DD2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DE7F10"/>
    <w:multiLevelType w:val="multilevel"/>
    <w:tmpl w:val="0409001D"/>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9619BA"/>
    <w:multiLevelType w:val="multilevel"/>
    <w:tmpl w:val="4CA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DC6543"/>
    <w:multiLevelType w:val="multilevel"/>
    <w:tmpl w:val="0BF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442A21"/>
    <w:multiLevelType w:val="multilevel"/>
    <w:tmpl w:val="C1E2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ED58A1"/>
    <w:multiLevelType w:val="hybridMultilevel"/>
    <w:tmpl w:val="DD2A3914"/>
    <w:lvl w:ilvl="0" w:tplc="76CAA5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F974B9"/>
    <w:multiLevelType w:val="hybridMultilevel"/>
    <w:tmpl w:val="48E4B2FE"/>
    <w:lvl w:ilvl="0" w:tplc="76CAA5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677953">
    <w:abstractNumId w:val="10"/>
  </w:num>
  <w:num w:numId="2" w16cid:durableId="1401175193">
    <w:abstractNumId w:val="6"/>
  </w:num>
  <w:num w:numId="3" w16cid:durableId="957953741">
    <w:abstractNumId w:val="7"/>
  </w:num>
  <w:num w:numId="4" w16cid:durableId="1924954214">
    <w:abstractNumId w:val="16"/>
  </w:num>
  <w:num w:numId="5" w16cid:durableId="1271936974">
    <w:abstractNumId w:val="30"/>
  </w:num>
  <w:num w:numId="6" w16cid:durableId="1037046712">
    <w:abstractNumId w:val="11"/>
  </w:num>
  <w:num w:numId="7" w16cid:durableId="148444433">
    <w:abstractNumId w:val="29"/>
  </w:num>
  <w:num w:numId="8" w16cid:durableId="1614819649">
    <w:abstractNumId w:val="0"/>
  </w:num>
  <w:num w:numId="9" w16cid:durableId="1964921348">
    <w:abstractNumId w:val="25"/>
  </w:num>
  <w:num w:numId="10" w16cid:durableId="1925799210">
    <w:abstractNumId w:val="5"/>
  </w:num>
  <w:num w:numId="11" w16cid:durableId="824122582">
    <w:abstractNumId w:val="20"/>
  </w:num>
  <w:num w:numId="12" w16cid:durableId="1080521875">
    <w:abstractNumId w:val="20"/>
    <w:lvlOverride w:ilvl="0">
      <w:lvl w:ilvl="0" w:tplc="FFFFFFFF">
        <w:start w:val="1"/>
        <w:numFmt w:val="decimalZero"/>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E388884A">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3" w16cid:durableId="662511629">
    <w:abstractNumId w:val="12"/>
  </w:num>
  <w:num w:numId="14" w16cid:durableId="802308813">
    <w:abstractNumId w:val="12"/>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5" w16cid:durableId="1958100582">
    <w:abstractNumId w:val="12"/>
    <w:lvlOverride w:ilvl="0">
      <w:lvl w:ilvl="0" w:tplc="FFFFFFFF">
        <w:start w:val="1"/>
        <w:numFmt w:val="lowerLetter"/>
        <w:lvlText w:val="%1)"/>
        <w:lvlJc w:val="left"/>
        <w:pPr>
          <w:ind w:left="288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04090017">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6" w16cid:durableId="592667273">
    <w:abstractNumId w:val="15"/>
  </w:num>
  <w:num w:numId="17" w16cid:durableId="1248199220">
    <w:abstractNumId w:val="19"/>
  </w:num>
  <w:num w:numId="18" w16cid:durableId="22681484">
    <w:abstractNumId w:val="13"/>
  </w:num>
  <w:num w:numId="19" w16cid:durableId="200091394">
    <w:abstractNumId w:val="1"/>
  </w:num>
  <w:num w:numId="20" w16cid:durableId="1676375348">
    <w:abstractNumId w:val="4"/>
  </w:num>
  <w:num w:numId="21" w16cid:durableId="824786043">
    <w:abstractNumId w:val="8"/>
  </w:num>
  <w:num w:numId="22" w16cid:durableId="546070932">
    <w:abstractNumId w:val="27"/>
  </w:num>
  <w:num w:numId="23" w16cid:durableId="959072117">
    <w:abstractNumId w:val="26"/>
  </w:num>
  <w:num w:numId="24" w16cid:durableId="217711303">
    <w:abstractNumId w:val="22"/>
  </w:num>
  <w:num w:numId="25" w16cid:durableId="1139957300">
    <w:abstractNumId w:val="2"/>
  </w:num>
  <w:num w:numId="26" w16cid:durableId="805121816">
    <w:abstractNumId w:val="9"/>
  </w:num>
  <w:num w:numId="27" w16cid:durableId="2047832812">
    <w:abstractNumId w:val="23"/>
  </w:num>
  <w:num w:numId="28" w16cid:durableId="234441946">
    <w:abstractNumId w:val="21"/>
  </w:num>
  <w:num w:numId="29" w16cid:durableId="1824658733">
    <w:abstractNumId w:val="3"/>
  </w:num>
  <w:num w:numId="30" w16cid:durableId="235362499">
    <w:abstractNumId w:val="17"/>
  </w:num>
  <w:num w:numId="31" w16cid:durableId="1925793829">
    <w:abstractNumId w:val="14"/>
  </w:num>
  <w:num w:numId="32" w16cid:durableId="1802377050">
    <w:abstractNumId w:val="28"/>
  </w:num>
  <w:num w:numId="33" w16cid:durableId="2047026389">
    <w:abstractNumId w:val="24"/>
  </w:num>
  <w:num w:numId="34" w16cid:durableId="11970362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yMLM0NTMxtDQ3NjFR0lEKTi0uzszPAykwqgUAFCVTsCwAAAA="/>
  </w:docVars>
  <w:rsids>
    <w:rsidRoot w:val="00AE0C9B"/>
    <w:rsid w:val="000257CA"/>
    <w:rsid w:val="000339DE"/>
    <w:rsid w:val="00040982"/>
    <w:rsid w:val="00050B40"/>
    <w:rsid w:val="0006736D"/>
    <w:rsid w:val="000851DF"/>
    <w:rsid w:val="000A05CA"/>
    <w:rsid w:val="000A76F5"/>
    <w:rsid w:val="000D3067"/>
    <w:rsid w:val="0010371E"/>
    <w:rsid w:val="00140012"/>
    <w:rsid w:val="00171AD8"/>
    <w:rsid w:val="001A4A33"/>
    <w:rsid w:val="0021784A"/>
    <w:rsid w:val="00221EF9"/>
    <w:rsid w:val="002342FE"/>
    <w:rsid w:val="0025207C"/>
    <w:rsid w:val="002543DF"/>
    <w:rsid w:val="00261D53"/>
    <w:rsid w:val="002626D6"/>
    <w:rsid w:val="002D15D9"/>
    <w:rsid w:val="002E77B7"/>
    <w:rsid w:val="0031612F"/>
    <w:rsid w:val="00374874"/>
    <w:rsid w:val="003A7A50"/>
    <w:rsid w:val="003D00C9"/>
    <w:rsid w:val="003E5025"/>
    <w:rsid w:val="004356E9"/>
    <w:rsid w:val="00443ACE"/>
    <w:rsid w:val="004440C3"/>
    <w:rsid w:val="004613A1"/>
    <w:rsid w:val="004646CC"/>
    <w:rsid w:val="0049345A"/>
    <w:rsid w:val="004A66FC"/>
    <w:rsid w:val="004B50E0"/>
    <w:rsid w:val="004D2B97"/>
    <w:rsid w:val="0054441D"/>
    <w:rsid w:val="00572556"/>
    <w:rsid w:val="005D2F8E"/>
    <w:rsid w:val="005F6D39"/>
    <w:rsid w:val="005F791E"/>
    <w:rsid w:val="0060409A"/>
    <w:rsid w:val="00605640"/>
    <w:rsid w:val="006348E6"/>
    <w:rsid w:val="0065189D"/>
    <w:rsid w:val="00696287"/>
    <w:rsid w:val="006C6558"/>
    <w:rsid w:val="006D1EA7"/>
    <w:rsid w:val="006D2F35"/>
    <w:rsid w:val="00707663"/>
    <w:rsid w:val="0071239B"/>
    <w:rsid w:val="00755F66"/>
    <w:rsid w:val="00795E52"/>
    <w:rsid w:val="007968E4"/>
    <w:rsid w:val="007B6CA3"/>
    <w:rsid w:val="007B717D"/>
    <w:rsid w:val="007D301D"/>
    <w:rsid w:val="007D4104"/>
    <w:rsid w:val="007E2979"/>
    <w:rsid w:val="00801AE7"/>
    <w:rsid w:val="00824B55"/>
    <w:rsid w:val="0085647A"/>
    <w:rsid w:val="00884D02"/>
    <w:rsid w:val="008E534D"/>
    <w:rsid w:val="00916B4D"/>
    <w:rsid w:val="00961763"/>
    <w:rsid w:val="00995EBD"/>
    <w:rsid w:val="00996849"/>
    <w:rsid w:val="009A5E6D"/>
    <w:rsid w:val="009B1B96"/>
    <w:rsid w:val="009B2FD8"/>
    <w:rsid w:val="009B5849"/>
    <w:rsid w:val="009D32A0"/>
    <w:rsid w:val="009F5C62"/>
    <w:rsid w:val="00A1736B"/>
    <w:rsid w:val="00A71A47"/>
    <w:rsid w:val="00A82DB1"/>
    <w:rsid w:val="00A93DC6"/>
    <w:rsid w:val="00AE0C9B"/>
    <w:rsid w:val="00AF59E6"/>
    <w:rsid w:val="00B07864"/>
    <w:rsid w:val="00B61DE5"/>
    <w:rsid w:val="00B82EB8"/>
    <w:rsid w:val="00B86C7C"/>
    <w:rsid w:val="00BF217B"/>
    <w:rsid w:val="00C0606D"/>
    <w:rsid w:val="00C06959"/>
    <w:rsid w:val="00C45F34"/>
    <w:rsid w:val="00C802FD"/>
    <w:rsid w:val="00C8346B"/>
    <w:rsid w:val="00CB54AE"/>
    <w:rsid w:val="00CD1EB6"/>
    <w:rsid w:val="00CF3C31"/>
    <w:rsid w:val="00D111E5"/>
    <w:rsid w:val="00D36425"/>
    <w:rsid w:val="00D46113"/>
    <w:rsid w:val="00D679FE"/>
    <w:rsid w:val="00D71C65"/>
    <w:rsid w:val="00D83AE4"/>
    <w:rsid w:val="00D90E5F"/>
    <w:rsid w:val="00DB3BA1"/>
    <w:rsid w:val="00DB4C4C"/>
    <w:rsid w:val="00DE571C"/>
    <w:rsid w:val="00E43597"/>
    <w:rsid w:val="00E47AE7"/>
    <w:rsid w:val="00E60CDE"/>
    <w:rsid w:val="00E82D9C"/>
    <w:rsid w:val="00EA22D5"/>
    <w:rsid w:val="00EE62B7"/>
    <w:rsid w:val="00F14C98"/>
    <w:rsid w:val="00F27E3D"/>
    <w:rsid w:val="00F848B4"/>
    <w:rsid w:val="00FC253D"/>
    <w:rsid w:val="00FD7492"/>
    <w:rsid w:val="00FF284F"/>
    <w:rsid w:val="00FF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C788B"/>
  <w15:docId w15:val="{20B75971-09EF-4EB1-9093-4E706E6F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0C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D2F35"/>
    <w:pPr>
      <w:framePr w:w="7920" w:h="1980" w:hRule="exact" w:hSpace="180" w:wrap="auto" w:hAnchor="page" w:xAlign="center" w:yAlign="bottom"/>
      <w:ind w:left="2880"/>
    </w:pPr>
    <w:rPr>
      <w:rFonts w:ascii="Arial" w:eastAsiaTheme="majorEastAsia" w:hAnsi="Arial" w:cstheme="majorBidi"/>
      <w:smallCaps/>
      <w:sz w:val="24"/>
      <w:szCs w:val="24"/>
    </w:rPr>
  </w:style>
  <w:style w:type="paragraph" w:styleId="Header">
    <w:name w:val="header"/>
    <w:basedOn w:val="Normal"/>
    <w:link w:val="HeaderChar"/>
    <w:uiPriority w:val="99"/>
    <w:unhideWhenUsed/>
    <w:rsid w:val="00D90E5F"/>
    <w:pPr>
      <w:tabs>
        <w:tab w:val="center" w:pos="4680"/>
        <w:tab w:val="right" w:pos="9360"/>
      </w:tabs>
    </w:pPr>
  </w:style>
  <w:style w:type="character" w:customStyle="1" w:styleId="HeaderChar">
    <w:name w:val="Header Char"/>
    <w:basedOn w:val="DefaultParagraphFont"/>
    <w:link w:val="Header"/>
    <w:uiPriority w:val="99"/>
    <w:rsid w:val="00D90E5F"/>
  </w:style>
  <w:style w:type="paragraph" w:styleId="Footer">
    <w:name w:val="footer"/>
    <w:basedOn w:val="Normal"/>
    <w:link w:val="FooterChar"/>
    <w:uiPriority w:val="99"/>
    <w:unhideWhenUsed/>
    <w:rsid w:val="00D90E5F"/>
    <w:pPr>
      <w:tabs>
        <w:tab w:val="center" w:pos="4680"/>
        <w:tab w:val="right" w:pos="9360"/>
      </w:tabs>
    </w:pPr>
  </w:style>
  <w:style w:type="character" w:customStyle="1" w:styleId="FooterChar">
    <w:name w:val="Footer Char"/>
    <w:basedOn w:val="DefaultParagraphFont"/>
    <w:link w:val="Footer"/>
    <w:uiPriority w:val="99"/>
    <w:rsid w:val="00D90E5F"/>
  </w:style>
  <w:style w:type="paragraph" w:styleId="BalloonText">
    <w:name w:val="Balloon Text"/>
    <w:basedOn w:val="Normal"/>
    <w:link w:val="BalloonTextChar"/>
    <w:uiPriority w:val="99"/>
    <w:semiHidden/>
    <w:unhideWhenUsed/>
    <w:rsid w:val="00D90E5F"/>
    <w:rPr>
      <w:rFonts w:ascii="Tahoma" w:hAnsi="Tahoma" w:cs="Tahoma"/>
      <w:sz w:val="16"/>
      <w:szCs w:val="16"/>
    </w:rPr>
  </w:style>
  <w:style w:type="character" w:customStyle="1" w:styleId="BalloonTextChar">
    <w:name w:val="Balloon Text Char"/>
    <w:basedOn w:val="DefaultParagraphFont"/>
    <w:link w:val="BalloonText"/>
    <w:uiPriority w:val="99"/>
    <w:semiHidden/>
    <w:rsid w:val="00D90E5F"/>
    <w:rPr>
      <w:rFonts w:ascii="Tahoma" w:hAnsi="Tahoma" w:cs="Tahoma"/>
      <w:sz w:val="16"/>
      <w:szCs w:val="16"/>
    </w:rPr>
  </w:style>
  <w:style w:type="paragraph" w:styleId="ListParagraph">
    <w:name w:val="List Paragraph"/>
    <w:basedOn w:val="Normal"/>
    <w:uiPriority w:val="34"/>
    <w:qFormat/>
    <w:rsid w:val="004B50E0"/>
    <w:pPr>
      <w:ind w:left="720"/>
      <w:contextualSpacing/>
    </w:pPr>
  </w:style>
  <w:style w:type="numbering" w:customStyle="1" w:styleId="Style1">
    <w:name w:val="Style1"/>
    <w:uiPriority w:val="99"/>
    <w:rsid w:val="00F14C98"/>
    <w:pPr>
      <w:numPr>
        <w:numId w:val="9"/>
      </w:numPr>
    </w:pPr>
  </w:style>
  <w:style w:type="paragraph" w:styleId="Revision">
    <w:name w:val="Revision"/>
    <w:hidden/>
    <w:uiPriority w:val="99"/>
    <w:semiHidden/>
    <w:rsid w:val="00B6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386662">
      <w:bodyDiv w:val="1"/>
      <w:marLeft w:val="0"/>
      <w:marRight w:val="0"/>
      <w:marTop w:val="0"/>
      <w:marBottom w:val="0"/>
      <w:divBdr>
        <w:top w:val="none" w:sz="0" w:space="0" w:color="auto"/>
        <w:left w:val="none" w:sz="0" w:space="0" w:color="auto"/>
        <w:bottom w:val="none" w:sz="0" w:space="0" w:color="auto"/>
        <w:right w:val="none" w:sz="0" w:space="0" w:color="auto"/>
      </w:divBdr>
      <w:divsChild>
        <w:div w:id="297807120">
          <w:marLeft w:val="0"/>
          <w:marRight w:val="0"/>
          <w:marTop w:val="0"/>
          <w:marBottom w:val="0"/>
          <w:divBdr>
            <w:top w:val="none" w:sz="0" w:space="0" w:color="auto"/>
            <w:left w:val="none" w:sz="0" w:space="0" w:color="auto"/>
            <w:bottom w:val="none" w:sz="0" w:space="0" w:color="auto"/>
            <w:right w:val="none" w:sz="0" w:space="0" w:color="auto"/>
          </w:divBdr>
          <w:divsChild>
            <w:div w:id="521555897">
              <w:marLeft w:val="0"/>
              <w:marRight w:val="0"/>
              <w:marTop w:val="0"/>
              <w:marBottom w:val="0"/>
              <w:divBdr>
                <w:top w:val="none" w:sz="0" w:space="0" w:color="auto"/>
                <w:left w:val="none" w:sz="0" w:space="0" w:color="auto"/>
                <w:bottom w:val="none" w:sz="0" w:space="0" w:color="auto"/>
                <w:right w:val="none" w:sz="0" w:space="0" w:color="auto"/>
              </w:divBdr>
              <w:divsChild>
                <w:div w:id="1911377866">
                  <w:marLeft w:val="0"/>
                  <w:marRight w:val="0"/>
                  <w:marTop w:val="0"/>
                  <w:marBottom w:val="0"/>
                  <w:divBdr>
                    <w:top w:val="none" w:sz="0" w:space="0" w:color="auto"/>
                    <w:left w:val="none" w:sz="0" w:space="0" w:color="auto"/>
                    <w:bottom w:val="none" w:sz="0" w:space="0" w:color="auto"/>
                    <w:right w:val="none" w:sz="0" w:space="0" w:color="auto"/>
                  </w:divBdr>
                  <w:divsChild>
                    <w:div w:id="412245942">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1237931357">
                              <w:marLeft w:val="0"/>
                              <w:marRight w:val="0"/>
                              <w:marTop w:val="0"/>
                              <w:marBottom w:val="0"/>
                              <w:divBdr>
                                <w:top w:val="none" w:sz="0" w:space="0" w:color="auto"/>
                                <w:left w:val="none" w:sz="0" w:space="0" w:color="auto"/>
                                <w:bottom w:val="none" w:sz="0" w:space="0" w:color="auto"/>
                                <w:right w:val="none" w:sz="0" w:space="0" w:color="auto"/>
                              </w:divBdr>
                              <w:divsChild>
                                <w:div w:id="1634210736">
                                  <w:marLeft w:val="0"/>
                                  <w:marRight w:val="0"/>
                                  <w:marTop w:val="0"/>
                                  <w:marBottom w:val="0"/>
                                  <w:divBdr>
                                    <w:top w:val="none" w:sz="0" w:space="0" w:color="auto"/>
                                    <w:left w:val="none" w:sz="0" w:space="0" w:color="auto"/>
                                    <w:bottom w:val="none" w:sz="0" w:space="0" w:color="auto"/>
                                    <w:right w:val="none" w:sz="0" w:space="0" w:color="auto"/>
                                  </w:divBdr>
                                </w:div>
                              </w:divsChild>
                            </w:div>
                            <w:div w:id="1810322820">
                              <w:marLeft w:val="0"/>
                              <w:marRight w:val="0"/>
                              <w:marTop w:val="0"/>
                              <w:marBottom w:val="0"/>
                              <w:divBdr>
                                <w:top w:val="none" w:sz="0" w:space="0" w:color="auto"/>
                                <w:left w:val="none" w:sz="0" w:space="0" w:color="auto"/>
                                <w:bottom w:val="none" w:sz="0" w:space="0" w:color="auto"/>
                                <w:right w:val="none" w:sz="0" w:space="0" w:color="auto"/>
                              </w:divBdr>
                            </w:div>
                            <w:div w:id="1383406296">
                              <w:marLeft w:val="0"/>
                              <w:marRight w:val="0"/>
                              <w:marTop w:val="0"/>
                              <w:marBottom w:val="0"/>
                              <w:divBdr>
                                <w:top w:val="none" w:sz="0" w:space="0" w:color="auto"/>
                                <w:left w:val="none" w:sz="0" w:space="0" w:color="auto"/>
                                <w:bottom w:val="none" w:sz="0" w:space="0" w:color="auto"/>
                                <w:right w:val="none" w:sz="0" w:space="0" w:color="auto"/>
                              </w:divBdr>
                            </w:div>
                            <w:div w:id="284313731">
                              <w:marLeft w:val="0"/>
                              <w:marRight w:val="0"/>
                              <w:marTop w:val="0"/>
                              <w:marBottom w:val="0"/>
                              <w:divBdr>
                                <w:top w:val="none" w:sz="0" w:space="0" w:color="auto"/>
                                <w:left w:val="none" w:sz="0" w:space="0" w:color="auto"/>
                                <w:bottom w:val="none" w:sz="0" w:space="0" w:color="auto"/>
                                <w:right w:val="none" w:sz="0" w:space="0" w:color="auto"/>
                              </w:divBdr>
                            </w:div>
                            <w:div w:id="556211736">
                              <w:marLeft w:val="0"/>
                              <w:marRight w:val="0"/>
                              <w:marTop w:val="0"/>
                              <w:marBottom w:val="0"/>
                              <w:divBdr>
                                <w:top w:val="none" w:sz="0" w:space="0" w:color="auto"/>
                                <w:left w:val="none" w:sz="0" w:space="0" w:color="auto"/>
                                <w:bottom w:val="none" w:sz="0" w:space="0" w:color="auto"/>
                                <w:right w:val="none" w:sz="0" w:space="0" w:color="auto"/>
                              </w:divBdr>
                            </w:div>
                            <w:div w:id="269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44595">
          <w:marLeft w:val="0"/>
          <w:marRight w:val="0"/>
          <w:marTop w:val="0"/>
          <w:marBottom w:val="0"/>
          <w:divBdr>
            <w:top w:val="none" w:sz="0" w:space="0" w:color="auto"/>
            <w:left w:val="none" w:sz="0" w:space="0" w:color="auto"/>
            <w:bottom w:val="none" w:sz="0" w:space="0" w:color="auto"/>
            <w:right w:val="none" w:sz="0" w:space="0" w:color="auto"/>
          </w:divBdr>
          <w:divsChild>
            <w:div w:id="130250620">
              <w:marLeft w:val="0"/>
              <w:marRight w:val="0"/>
              <w:marTop w:val="0"/>
              <w:marBottom w:val="0"/>
              <w:divBdr>
                <w:top w:val="none" w:sz="0" w:space="0" w:color="auto"/>
                <w:left w:val="none" w:sz="0" w:space="0" w:color="auto"/>
                <w:bottom w:val="none" w:sz="0" w:space="0" w:color="auto"/>
                <w:right w:val="none" w:sz="0" w:space="0" w:color="auto"/>
              </w:divBdr>
              <w:divsChild>
                <w:div w:id="1464496608">
                  <w:marLeft w:val="0"/>
                  <w:marRight w:val="0"/>
                  <w:marTop w:val="0"/>
                  <w:marBottom w:val="0"/>
                  <w:divBdr>
                    <w:top w:val="none" w:sz="0" w:space="0" w:color="auto"/>
                    <w:left w:val="none" w:sz="0" w:space="0" w:color="auto"/>
                    <w:bottom w:val="none" w:sz="0" w:space="0" w:color="auto"/>
                    <w:right w:val="none" w:sz="0" w:space="0" w:color="auto"/>
                  </w:divBdr>
                </w:div>
                <w:div w:id="1065033102">
                  <w:marLeft w:val="0"/>
                  <w:marRight w:val="0"/>
                  <w:marTop w:val="0"/>
                  <w:marBottom w:val="0"/>
                  <w:divBdr>
                    <w:top w:val="none" w:sz="0" w:space="0" w:color="auto"/>
                    <w:left w:val="none" w:sz="0" w:space="0" w:color="auto"/>
                    <w:bottom w:val="none" w:sz="0" w:space="0" w:color="auto"/>
                    <w:right w:val="none" w:sz="0" w:space="0" w:color="auto"/>
                  </w:divBdr>
                  <w:divsChild>
                    <w:div w:id="1530801484">
                      <w:marLeft w:val="0"/>
                      <w:marRight w:val="0"/>
                      <w:marTop w:val="0"/>
                      <w:marBottom w:val="0"/>
                      <w:divBdr>
                        <w:top w:val="none" w:sz="0" w:space="0" w:color="auto"/>
                        <w:left w:val="none" w:sz="0" w:space="0" w:color="auto"/>
                        <w:bottom w:val="none" w:sz="0" w:space="0" w:color="auto"/>
                        <w:right w:val="none" w:sz="0" w:space="0" w:color="auto"/>
                      </w:divBdr>
                    </w:div>
                  </w:divsChild>
                </w:div>
                <w:div w:id="1614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1%20-%20FRONT%20OFFICE\Admin\Office%20forms\Templates\IFD%20Group%20Templates\Stationary\Blank%20with%20logo%200325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70C1-0D88-49CD-AC16-B1A933DC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F:\1 - FRONT OFFICE\Admin\Office forms\Templates\IFD Group Templates\Stationary\Blank with logo 032522.dotx</Template>
  <TotalTime>4</TotalTime>
  <Pages>2</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Alves, Jeff</dc:creator>
  <cp:keywords/>
  <dc:description/>
  <cp:lastModifiedBy>Microsoft Office User</cp:lastModifiedBy>
  <cp:revision>4</cp:revision>
  <cp:lastPrinted>2023-02-07T23:49:00Z</cp:lastPrinted>
  <dcterms:created xsi:type="dcterms:W3CDTF">2023-02-07T23:42:00Z</dcterms:created>
  <dcterms:modified xsi:type="dcterms:W3CDTF">2023-08-08T18:21:00Z</dcterms:modified>
</cp:coreProperties>
</file>