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3B419" w14:textId="77777777" w:rsidR="00B518D8" w:rsidRDefault="00B518D8" w:rsidP="00AE0C9B">
      <w:pPr>
        <w:shd w:val="clear" w:color="auto" w:fill="FFFFFF"/>
        <w:spacing w:before="100" w:beforeAutospacing="1" w:after="100" w:afterAutospacing="1"/>
        <w:rPr>
          <w:rFonts w:ascii="Noto Sans" w:eastAsia="Times New Roman" w:hAnsi="Noto Sans" w:cs="Noto Sans"/>
          <w:i/>
          <w:iCs/>
          <w:color w:val="424242"/>
          <w:sz w:val="24"/>
          <w:szCs w:val="24"/>
        </w:rPr>
      </w:pPr>
      <w:r w:rsidRPr="00B518D8">
        <w:rPr>
          <w:rFonts w:ascii="Noto Sans" w:eastAsia="Times New Roman" w:hAnsi="Noto Sans" w:cs="Noto Sans"/>
          <w:i/>
          <w:iCs/>
          <w:color w:val="424242"/>
          <w:sz w:val="24"/>
          <w:szCs w:val="24"/>
        </w:rPr>
        <w:t>Architectural Project Manager</w:t>
      </w:r>
      <w:r w:rsidRPr="00B518D8">
        <w:rPr>
          <w:rFonts w:ascii="Noto Sans" w:eastAsia="Times New Roman" w:hAnsi="Noto Sans" w:cs="Noto Sans"/>
          <w:i/>
          <w:iCs/>
          <w:color w:val="424242"/>
          <w:sz w:val="24"/>
          <w:szCs w:val="24"/>
        </w:rPr>
        <w:t xml:space="preserve"> </w:t>
      </w:r>
    </w:p>
    <w:p w14:paraId="67BDD2AD"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b/>
          <w:bCs/>
          <w:color w:val="424242"/>
          <w:sz w:val="24"/>
          <w:szCs w:val="24"/>
        </w:rPr>
        <w:t>Are you looking to elevate your career?</w:t>
      </w:r>
    </w:p>
    <w:p w14:paraId="78481CE6"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color w:val="424242"/>
          <w:sz w:val="24"/>
          <w:szCs w:val="24"/>
        </w:rPr>
        <w:t>Inform Design is an award-winning Architecture and Interior Design firm based in Honolulu, Hawaii. We are looking to expand our team with a brilliant Architectural Project Manager to manage client projects toward innovative and effective design and profitability. If you identify with the description below, please submit your resume. We look forward to learning more about you!</w:t>
      </w:r>
    </w:p>
    <w:p w14:paraId="01898C89"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b/>
          <w:bCs/>
          <w:color w:val="424242"/>
          <w:sz w:val="24"/>
          <w:szCs w:val="24"/>
        </w:rPr>
        <w:t>We are looking for:</w:t>
      </w:r>
    </w:p>
    <w:p w14:paraId="14E10351" w14:textId="77777777" w:rsidR="00B518D8" w:rsidRPr="00F67E20" w:rsidRDefault="00B518D8" w:rsidP="00B518D8">
      <w:pPr>
        <w:numPr>
          <w:ilvl w:val="0"/>
          <w:numId w:val="29"/>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The ideal candidate will have the ability to manage other assigned team members toward the successful and profitable completion of all aspects of concurrent client projects.</w:t>
      </w:r>
    </w:p>
    <w:p w14:paraId="1748FFF7" w14:textId="77777777" w:rsidR="00B518D8" w:rsidRPr="00F67E20" w:rsidRDefault="00B518D8" w:rsidP="00B518D8">
      <w:pPr>
        <w:numPr>
          <w:ilvl w:val="0"/>
          <w:numId w:val="29"/>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Be passionate about managing client projects to an all-around successful completion.</w:t>
      </w:r>
    </w:p>
    <w:p w14:paraId="669054EC" w14:textId="77777777" w:rsidR="00B518D8" w:rsidRPr="00F67E20" w:rsidRDefault="00B518D8" w:rsidP="00B518D8">
      <w:pPr>
        <w:numPr>
          <w:ilvl w:val="0"/>
          <w:numId w:val="29"/>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Be detail and goal oriented.</w:t>
      </w:r>
    </w:p>
    <w:p w14:paraId="4A16CE0B" w14:textId="77777777" w:rsidR="00B518D8" w:rsidRPr="00F67E20" w:rsidRDefault="00B518D8" w:rsidP="00B518D8">
      <w:pPr>
        <w:numPr>
          <w:ilvl w:val="0"/>
          <w:numId w:val="29"/>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Well organized.</w:t>
      </w:r>
    </w:p>
    <w:p w14:paraId="67EB583B" w14:textId="77777777" w:rsidR="00B518D8" w:rsidRPr="00F67E20" w:rsidRDefault="00B518D8" w:rsidP="00B518D8">
      <w:pPr>
        <w:numPr>
          <w:ilvl w:val="0"/>
          <w:numId w:val="29"/>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Have a passion for great design.</w:t>
      </w:r>
    </w:p>
    <w:p w14:paraId="4AA4C046" w14:textId="77777777" w:rsidR="00B518D8" w:rsidRPr="00F67E20" w:rsidRDefault="00B518D8" w:rsidP="00B518D8">
      <w:pPr>
        <w:numPr>
          <w:ilvl w:val="0"/>
          <w:numId w:val="29"/>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 xml:space="preserve">Have an in-depth working knowledge of Hawai'i building code and the tools of our profession including Revit, </w:t>
      </w:r>
      <w:proofErr w:type="spellStart"/>
      <w:r w:rsidRPr="00F67E20">
        <w:rPr>
          <w:rFonts w:eastAsia="Times New Roman" w:cs="Times New Roman"/>
          <w:color w:val="595959"/>
          <w:sz w:val="24"/>
          <w:szCs w:val="24"/>
        </w:rPr>
        <w:t>Enscape</w:t>
      </w:r>
      <w:proofErr w:type="spellEnd"/>
      <w:r w:rsidRPr="00F67E20">
        <w:rPr>
          <w:rFonts w:eastAsia="Times New Roman" w:cs="Times New Roman"/>
          <w:color w:val="595959"/>
          <w:sz w:val="24"/>
          <w:szCs w:val="24"/>
        </w:rPr>
        <w:t>, Bluebeam, InDesign, MS Office, etc.</w:t>
      </w:r>
    </w:p>
    <w:p w14:paraId="2D712C66" w14:textId="77777777" w:rsidR="00B518D8" w:rsidRPr="00F67E20" w:rsidRDefault="00B518D8" w:rsidP="00B518D8">
      <w:pPr>
        <w:numPr>
          <w:ilvl w:val="0"/>
          <w:numId w:val="29"/>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Have excellent understanding of and effective concern with Architecture Project accounting and profitability</w:t>
      </w:r>
    </w:p>
    <w:p w14:paraId="69C11F44"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color w:val="424242"/>
          <w:sz w:val="24"/>
          <w:szCs w:val="24"/>
        </w:rPr>
        <w:t>Job Type: Full-time</w:t>
      </w:r>
    </w:p>
    <w:p w14:paraId="30D96838"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color w:val="424242"/>
          <w:sz w:val="24"/>
          <w:szCs w:val="24"/>
        </w:rPr>
        <w:t>Salary: $60,000.00 - $105,000.00 per year</w:t>
      </w:r>
    </w:p>
    <w:p w14:paraId="1F7FF121"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color w:val="424242"/>
          <w:sz w:val="24"/>
          <w:szCs w:val="24"/>
        </w:rPr>
        <w:t>Benefits:</w:t>
      </w:r>
    </w:p>
    <w:p w14:paraId="0A524F17"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401(k)</w:t>
      </w:r>
    </w:p>
    <w:p w14:paraId="12B0DF81"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401(k) matching</w:t>
      </w:r>
    </w:p>
    <w:p w14:paraId="267B098B"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Dental insurance</w:t>
      </w:r>
    </w:p>
    <w:p w14:paraId="5929DD61"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Employee assistance program</w:t>
      </w:r>
    </w:p>
    <w:p w14:paraId="361EC1CF"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Health insurance</w:t>
      </w:r>
    </w:p>
    <w:p w14:paraId="54FDE76F"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Life insurance</w:t>
      </w:r>
    </w:p>
    <w:p w14:paraId="2BA460DF"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Paid time off</w:t>
      </w:r>
    </w:p>
    <w:p w14:paraId="5C2512CB"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Professional development assistance</w:t>
      </w:r>
    </w:p>
    <w:p w14:paraId="154ED00A"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Referral program</w:t>
      </w:r>
    </w:p>
    <w:p w14:paraId="0B8FBE64"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Retirement plan</w:t>
      </w:r>
    </w:p>
    <w:p w14:paraId="2487C2FE"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Tuition reimbursement</w:t>
      </w:r>
    </w:p>
    <w:p w14:paraId="07505AC0" w14:textId="77777777" w:rsidR="00B518D8" w:rsidRPr="00F67E20" w:rsidRDefault="00B518D8" w:rsidP="00B518D8">
      <w:pPr>
        <w:numPr>
          <w:ilvl w:val="0"/>
          <w:numId w:val="30"/>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Vision insurance</w:t>
      </w:r>
    </w:p>
    <w:p w14:paraId="30B62E60"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color w:val="424242"/>
          <w:sz w:val="24"/>
          <w:szCs w:val="24"/>
        </w:rPr>
        <w:lastRenderedPageBreak/>
        <w:t>Compensation package:</w:t>
      </w:r>
    </w:p>
    <w:p w14:paraId="581DDC4F" w14:textId="77777777" w:rsidR="00B518D8" w:rsidRPr="00F67E20" w:rsidRDefault="00B518D8" w:rsidP="00B518D8">
      <w:pPr>
        <w:numPr>
          <w:ilvl w:val="0"/>
          <w:numId w:val="31"/>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 xml:space="preserve">Bonus </w:t>
      </w:r>
      <w:proofErr w:type="gramStart"/>
      <w:r w:rsidRPr="00F67E20">
        <w:rPr>
          <w:rFonts w:eastAsia="Times New Roman" w:cs="Times New Roman"/>
          <w:color w:val="595959"/>
          <w:sz w:val="24"/>
          <w:szCs w:val="24"/>
        </w:rPr>
        <w:t>pay</w:t>
      </w:r>
      <w:proofErr w:type="gramEnd"/>
    </w:p>
    <w:p w14:paraId="0C99AED3" w14:textId="77777777" w:rsidR="00B518D8" w:rsidRPr="00F67E20" w:rsidRDefault="00B518D8" w:rsidP="00B518D8">
      <w:pPr>
        <w:numPr>
          <w:ilvl w:val="0"/>
          <w:numId w:val="31"/>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Performance bonus</w:t>
      </w:r>
    </w:p>
    <w:p w14:paraId="7ED48C3F" w14:textId="77777777" w:rsidR="00B518D8" w:rsidRPr="00F67E20" w:rsidRDefault="00B518D8" w:rsidP="00B518D8">
      <w:pPr>
        <w:numPr>
          <w:ilvl w:val="0"/>
          <w:numId w:val="31"/>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Profit sharing</w:t>
      </w:r>
    </w:p>
    <w:p w14:paraId="3B15448C" w14:textId="77777777" w:rsidR="00B518D8" w:rsidRPr="00F67E20" w:rsidRDefault="00B518D8" w:rsidP="00B518D8">
      <w:pPr>
        <w:numPr>
          <w:ilvl w:val="0"/>
          <w:numId w:val="31"/>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Yearly bonus</w:t>
      </w:r>
    </w:p>
    <w:p w14:paraId="39F38BD9"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color w:val="424242"/>
          <w:sz w:val="24"/>
          <w:szCs w:val="24"/>
        </w:rPr>
        <w:t>Experience level:</w:t>
      </w:r>
    </w:p>
    <w:p w14:paraId="4F48C744" w14:textId="77777777" w:rsidR="00B518D8" w:rsidRPr="00F67E20" w:rsidRDefault="00B518D8" w:rsidP="00B518D8">
      <w:pPr>
        <w:numPr>
          <w:ilvl w:val="0"/>
          <w:numId w:val="32"/>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6 years</w:t>
      </w:r>
    </w:p>
    <w:p w14:paraId="361167D3"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color w:val="424242"/>
          <w:sz w:val="24"/>
          <w:szCs w:val="24"/>
        </w:rPr>
        <w:t>Schedule:</w:t>
      </w:r>
    </w:p>
    <w:p w14:paraId="54C8E79D" w14:textId="77777777" w:rsidR="00B518D8" w:rsidRPr="00F67E20" w:rsidRDefault="00B518D8" w:rsidP="00B518D8">
      <w:pPr>
        <w:numPr>
          <w:ilvl w:val="0"/>
          <w:numId w:val="33"/>
        </w:numPr>
        <w:shd w:val="clear" w:color="auto" w:fill="FFFFFF"/>
        <w:spacing w:before="100" w:beforeAutospacing="1" w:after="100" w:afterAutospacing="1"/>
        <w:rPr>
          <w:rFonts w:eastAsia="Times New Roman" w:cs="Times New Roman"/>
          <w:color w:val="595959"/>
          <w:sz w:val="24"/>
          <w:szCs w:val="24"/>
        </w:rPr>
      </w:pPr>
      <w:proofErr w:type="gramStart"/>
      <w:r w:rsidRPr="00F67E20">
        <w:rPr>
          <w:rFonts w:eastAsia="Times New Roman" w:cs="Times New Roman"/>
          <w:color w:val="595959"/>
          <w:sz w:val="24"/>
          <w:szCs w:val="24"/>
        </w:rPr>
        <w:t>8 hour</w:t>
      </w:r>
      <w:proofErr w:type="gramEnd"/>
      <w:r w:rsidRPr="00F67E20">
        <w:rPr>
          <w:rFonts w:eastAsia="Times New Roman" w:cs="Times New Roman"/>
          <w:color w:val="595959"/>
          <w:sz w:val="24"/>
          <w:szCs w:val="24"/>
        </w:rPr>
        <w:t xml:space="preserve"> shift</w:t>
      </w:r>
    </w:p>
    <w:p w14:paraId="3A6A4355" w14:textId="77777777" w:rsidR="00B518D8" w:rsidRPr="00F67E20" w:rsidRDefault="00B518D8" w:rsidP="00B518D8">
      <w:pPr>
        <w:numPr>
          <w:ilvl w:val="0"/>
          <w:numId w:val="33"/>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Monday to Friday</w:t>
      </w:r>
    </w:p>
    <w:p w14:paraId="19A5F0CB"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color w:val="424242"/>
          <w:sz w:val="24"/>
          <w:szCs w:val="24"/>
        </w:rPr>
        <w:t>Ability to commute/relocate:</w:t>
      </w:r>
    </w:p>
    <w:p w14:paraId="0E135837" w14:textId="77777777" w:rsidR="00B518D8" w:rsidRPr="00F67E20" w:rsidRDefault="00B518D8" w:rsidP="00B518D8">
      <w:pPr>
        <w:numPr>
          <w:ilvl w:val="0"/>
          <w:numId w:val="34"/>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Honolulu, HI 96814: Reliably commute or planning to relocate before starting work (Required)</w:t>
      </w:r>
    </w:p>
    <w:p w14:paraId="172BFFDD" w14:textId="77777777" w:rsidR="00B518D8" w:rsidRPr="00F67E20" w:rsidRDefault="00B518D8" w:rsidP="00B518D8">
      <w:pPr>
        <w:shd w:val="clear" w:color="auto" w:fill="FFFFFF"/>
        <w:spacing w:before="100" w:beforeAutospacing="1" w:after="100" w:afterAutospacing="1"/>
        <w:rPr>
          <w:rFonts w:eastAsia="Times New Roman" w:cs="Times New Roman"/>
          <w:color w:val="424242"/>
          <w:sz w:val="24"/>
          <w:szCs w:val="24"/>
        </w:rPr>
      </w:pPr>
      <w:r w:rsidRPr="00F67E20">
        <w:rPr>
          <w:rFonts w:eastAsia="Times New Roman" w:cs="Times New Roman"/>
          <w:color w:val="424242"/>
          <w:sz w:val="24"/>
          <w:szCs w:val="24"/>
        </w:rPr>
        <w:t>Experience:</w:t>
      </w:r>
    </w:p>
    <w:p w14:paraId="0E037883" w14:textId="77777777" w:rsidR="00B518D8" w:rsidRPr="00F67E20" w:rsidRDefault="00B518D8" w:rsidP="00B518D8">
      <w:pPr>
        <w:numPr>
          <w:ilvl w:val="0"/>
          <w:numId w:val="35"/>
        </w:numPr>
        <w:shd w:val="clear" w:color="auto" w:fill="FFFFFF"/>
        <w:spacing w:before="100" w:beforeAutospacing="1" w:after="100" w:afterAutospacing="1"/>
        <w:rPr>
          <w:rFonts w:eastAsia="Times New Roman" w:cs="Times New Roman"/>
          <w:color w:val="595959"/>
          <w:sz w:val="24"/>
          <w:szCs w:val="24"/>
        </w:rPr>
      </w:pPr>
      <w:r w:rsidRPr="00F67E20">
        <w:rPr>
          <w:rFonts w:eastAsia="Times New Roman" w:cs="Times New Roman"/>
          <w:color w:val="595959"/>
          <w:sz w:val="24"/>
          <w:szCs w:val="24"/>
        </w:rPr>
        <w:t>Project management: 6 years (Required)</w:t>
      </w:r>
    </w:p>
    <w:p w14:paraId="48B5639A" w14:textId="3632E80C" w:rsidR="00AE0C9B" w:rsidRPr="00AE0C9B" w:rsidRDefault="00B518D8" w:rsidP="00B518D8">
      <w:pPr>
        <w:shd w:val="clear" w:color="auto" w:fill="FFFFFF"/>
        <w:rPr>
          <w:rFonts w:ascii="Noto Sans" w:eastAsia="Times New Roman" w:hAnsi="Noto Sans" w:cs="Noto Sans"/>
          <w:color w:val="595959"/>
          <w:sz w:val="24"/>
          <w:szCs w:val="24"/>
        </w:rPr>
      </w:pPr>
      <w:r w:rsidRPr="00F67E20">
        <w:rPr>
          <w:rFonts w:eastAsia="Times New Roman" w:cs="Times New Roman"/>
          <w:color w:val="424242"/>
          <w:sz w:val="24"/>
          <w:szCs w:val="24"/>
        </w:rPr>
        <w:t>Work Location: In person</w:t>
      </w:r>
    </w:p>
    <w:p w14:paraId="3FE3F77E" w14:textId="77777777" w:rsidR="0065189D" w:rsidRPr="00916B4D" w:rsidRDefault="0065189D" w:rsidP="00916B4D"/>
    <w:sectPr w:rsidR="0065189D" w:rsidRPr="00916B4D">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9C32E" w14:textId="77777777" w:rsidR="00570C38" w:rsidRDefault="00570C38" w:rsidP="00D90E5F">
      <w:r>
        <w:separator/>
      </w:r>
    </w:p>
  </w:endnote>
  <w:endnote w:type="continuationSeparator" w:id="0">
    <w:p w14:paraId="65FD49C0" w14:textId="77777777" w:rsidR="00570C38" w:rsidRDefault="00570C38" w:rsidP="00D90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82FF" w:usb1="400078FF" w:usb2="00000021" w:usb3="00000000" w:csb0="0000019F" w:csb1="00000000"/>
  </w:font>
  <w:font w:name="Neutraface Text Demi">
    <w:altName w:val="Calibri"/>
    <w:panose1 w:val="020B0604020202020204"/>
    <w:charset w:val="00"/>
    <w:family w:val="modern"/>
    <w:notTrueType/>
    <w:pitch w:val="variable"/>
    <w:sig w:usb0="00000001"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Neutraface Text Book">
    <w:altName w:val="Calibri"/>
    <w:panose1 w:val="020B0604020202020204"/>
    <w:charset w:val="00"/>
    <w:family w:val="modern"/>
    <w:notTrueType/>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7D62" w14:textId="238CC3F7" w:rsidR="004440C3" w:rsidRPr="004440C3" w:rsidRDefault="00B07864" w:rsidP="0021784A">
    <w:pPr>
      <w:pStyle w:val="Footer"/>
      <w:pBdr>
        <w:top w:val="thinThickSmallGap" w:sz="24" w:space="1" w:color="76923C" w:themeColor="accent3" w:themeShade="BF"/>
      </w:pBdr>
      <w:rPr>
        <w:rFonts w:ascii="Neutraface Text Book" w:eastAsiaTheme="majorEastAsia" w:hAnsi="Neutraface Text Book" w:cstheme="majorBidi"/>
        <w:sz w:val="16"/>
        <w:szCs w:val="16"/>
      </w:rPr>
    </w:pPr>
    <w:r>
      <w:rPr>
        <w:noProof/>
      </w:rPr>
      <w:drawing>
        <wp:anchor distT="0" distB="0" distL="114300" distR="114300" simplePos="0" relativeHeight="251659264" behindDoc="0" locked="0" layoutInCell="1" allowOverlap="1" wp14:anchorId="33E4DCDE" wp14:editId="6DFA1114">
          <wp:simplePos x="0" y="0"/>
          <wp:positionH relativeFrom="column">
            <wp:posOffset>5621188</wp:posOffset>
          </wp:positionH>
          <wp:positionV relativeFrom="page">
            <wp:posOffset>9315451</wp:posOffset>
          </wp:positionV>
          <wp:extent cx="281772" cy="228600"/>
          <wp:effectExtent l="0" t="0" r="4445"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86112" cy="232121"/>
                  </a:xfrm>
                  <a:prstGeom prst="rect">
                    <a:avLst/>
                  </a:prstGeom>
                </pic:spPr>
              </pic:pic>
            </a:graphicData>
          </a:graphic>
          <wp14:sizeRelH relativeFrom="margin">
            <wp14:pctWidth>0</wp14:pctWidth>
          </wp14:sizeRelH>
          <wp14:sizeRelV relativeFrom="margin">
            <wp14:pctHeight>0</wp14:pctHeight>
          </wp14:sizeRelV>
        </wp:anchor>
      </w:drawing>
    </w:r>
    <w:r w:rsidR="004440C3" w:rsidRPr="004440C3">
      <w:rPr>
        <w:rFonts w:ascii="Neutraface Text Book" w:eastAsiaTheme="majorEastAsia" w:hAnsi="Neutraface Text Book" w:cstheme="majorBidi"/>
        <w:sz w:val="16"/>
        <w:szCs w:val="16"/>
      </w:rPr>
      <w:fldChar w:fldCharType="begin"/>
    </w:r>
    <w:r w:rsidR="004440C3" w:rsidRPr="004440C3">
      <w:rPr>
        <w:rFonts w:ascii="Neutraface Text Book" w:eastAsiaTheme="majorEastAsia" w:hAnsi="Neutraface Text Book" w:cstheme="majorBidi"/>
        <w:sz w:val="16"/>
        <w:szCs w:val="16"/>
      </w:rPr>
      <w:instrText xml:space="preserve"> FILENAME  \p  \* MERGEFORMAT </w:instrText>
    </w:r>
    <w:r w:rsidR="004440C3" w:rsidRPr="004440C3">
      <w:rPr>
        <w:rFonts w:ascii="Neutraface Text Book" w:eastAsiaTheme="majorEastAsia" w:hAnsi="Neutraface Text Book" w:cstheme="majorBidi"/>
        <w:sz w:val="16"/>
        <w:szCs w:val="16"/>
      </w:rPr>
      <w:fldChar w:fldCharType="separate"/>
    </w:r>
    <w:r w:rsidR="00DB4C4C">
      <w:rPr>
        <w:rFonts w:ascii="Neutraface Text Book" w:eastAsiaTheme="majorEastAsia" w:hAnsi="Neutraface Text Book" w:cstheme="majorBidi"/>
        <w:noProof/>
        <w:sz w:val="16"/>
        <w:szCs w:val="16"/>
      </w:rPr>
      <w:t>M:\HR 2\Interior Architecture.docx</w:t>
    </w:r>
    <w:r w:rsidR="004440C3" w:rsidRPr="004440C3">
      <w:rPr>
        <w:rFonts w:ascii="Neutraface Text Book" w:eastAsiaTheme="majorEastAsia" w:hAnsi="Neutraface Text Book" w:cstheme="majorBidi"/>
        <w:sz w:val="16"/>
        <w:szCs w:val="16"/>
      </w:rPr>
      <w:fldChar w:fldCharType="end"/>
    </w:r>
  </w:p>
  <w:p w14:paraId="2CDDE328" w14:textId="77777777" w:rsidR="004440C3" w:rsidRDefault="00444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F5114" w14:textId="77777777" w:rsidR="00570C38" w:rsidRDefault="00570C38" w:rsidP="00D90E5F">
      <w:r>
        <w:separator/>
      </w:r>
    </w:p>
  </w:footnote>
  <w:footnote w:type="continuationSeparator" w:id="0">
    <w:p w14:paraId="2470D667" w14:textId="77777777" w:rsidR="00570C38" w:rsidRDefault="00570C38" w:rsidP="00D90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E463" w14:textId="77777777" w:rsidR="003D00C9" w:rsidRPr="00AE0C9B" w:rsidRDefault="00F27E3D" w:rsidP="003D00C9">
    <w:pPr>
      <w:shd w:val="clear" w:color="auto" w:fill="FFFFFF"/>
      <w:jc w:val="right"/>
      <w:outlineLvl w:val="1"/>
      <w:rPr>
        <w:rFonts w:ascii="Noto Sans" w:eastAsia="Times New Roman" w:hAnsi="Noto Sans" w:cs="Noto Sans"/>
        <w:b/>
        <w:bCs/>
        <w:color w:val="2D2D2D"/>
        <w:sz w:val="36"/>
        <w:szCs w:val="36"/>
      </w:rPr>
    </w:pPr>
    <w:r>
      <w:rPr>
        <w:rFonts w:ascii="Neutraface Text Demi" w:hAnsi="Neutraface Text Demi"/>
      </w:rPr>
      <w:tab/>
    </w:r>
    <w:r w:rsidR="003D00C9">
      <w:rPr>
        <w:rFonts w:ascii="Noto Sans" w:eastAsia="Times New Roman" w:hAnsi="Noto Sans" w:cs="Noto Sans"/>
        <w:b/>
        <w:bCs/>
        <w:color w:val="2D2D2D"/>
        <w:sz w:val="36"/>
        <w:szCs w:val="36"/>
      </w:rPr>
      <w:t xml:space="preserve">Position Posting </w:t>
    </w:r>
  </w:p>
  <w:p w14:paraId="4398303F" w14:textId="5C188227" w:rsidR="0031612F" w:rsidRPr="002342FE" w:rsidRDefault="00F27E3D" w:rsidP="00B07864">
    <w:pPr>
      <w:pStyle w:val="Header"/>
      <w:tabs>
        <w:tab w:val="clear" w:pos="4680"/>
        <w:tab w:val="left" w:pos="1800"/>
      </w:tabs>
      <w:jc w:val="both"/>
      <w:rPr>
        <w:rFonts w:ascii="Helvetica Neue" w:hAnsi="Helvetica Neue"/>
        <w:sz w:val="32"/>
        <w:szCs w:val="32"/>
      </w:rPr>
    </w:pPr>
    <w:r w:rsidRPr="002342FE">
      <w:rPr>
        <w:rFonts w:ascii="Helvetica Neue" w:hAnsi="Helvetica Neue"/>
        <w:sz w:val="32"/>
        <w:szCs w:val="32"/>
      </w:rPr>
      <w:tab/>
    </w:r>
    <w:r w:rsidRPr="002342FE">
      <w:rPr>
        <w:rFonts w:ascii="Helvetica Neue" w:hAnsi="Helvetica Neue"/>
        <w:noProof/>
        <w:sz w:val="32"/>
        <w:szCs w:val="32"/>
      </w:rPr>
      <w:drawing>
        <wp:anchor distT="0" distB="0" distL="114300" distR="114300" simplePos="0" relativeHeight="251658240" behindDoc="0" locked="0" layoutInCell="1" allowOverlap="1" wp14:anchorId="06F8235E" wp14:editId="787176BB">
          <wp:simplePos x="0" y="0"/>
          <wp:positionH relativeFrom="column">
            <wp:posOffset>6350</wp:posOffset>
          </wp:positionH>
          <wp:positionV relativeFrom="page">
            <wp:posOffset>381000</wp:posOffset>
          </wp:positionV>
          <wp:extent cx="887095" cy="334010"/>
          <wp:effectExtent l="0" t="0" r="8255" b="889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7095" cy="334010"/>
                  </a:xfrm>
                  <a:prstGeom prst="rect">
                    <a:avLst/>
                  </a:prstGeom>
                </pic:spPr>
              </pic:pic>
            </a:graphicData>
          </a:graphic>
        </wp:anchor>
      </w:drawing>
    </w:r>
    <w:r w:rsidRPr="002342FE">
      <w:rPr>
        <w:rFonts w:ascii="Helvetica Neue" w:hAnsi="Helvetica Neue"/>
        <w:sz w:val="32"/>
        <w:szCs w:val="32"/>
      </w:rPr>
      <w:t xml:space="preserve"> </w:t>
    </w:r>
  </w:p>
  <w:p w14:paraId="407FABAA" w14:textId="77777777" w:rsidR="0031612F" w:rsidRPr="002342FE" w:rsidRDefault="0031612F" w:rsidP="0031612F">
    <w:pPr>
      <w:pStyle w:val="Header"/>
      <w:pBdr>
        <w:bottom w:val="single" w:sz="4" w:space="1" w:color="auto"/>
      </w:pBdr>
      <w:jc w:val="right"/>
      <w:rPr>
        <w:rFonts w:ascii="Helvetica Neue" w:hAnsi="Helvetica Neue"/>
      </w:rPr>
    </w:pPr>
    <w:r w:rsidRPr="002342FE">
      <w:rPr>
        <w:rFonts w:ascii="Helvetica Neue" w:hAnsi="Helvetica Neue"/>
      </w:rPr>
      <w:t xml:space="preserve">Page </w:t>
    </w:r>
    <w:r w:rsidRPr="002342FE">
      <w:rPr>
        <w:rFonts w:ascii="Helvetica Neue" w:hAnsi="Helvetica Neue"/>
      </w:rPr>
      <w:fldChar w:fldCharType="begin"/>
    </w:r>
    <w:r w:rsidRPr="002342FE">
      <w:rPr>
        <w:rFonts w:ascii="Helvetica Neue" w:hAnsi="Helvetica Neue"/>
      </w:rPr>
      <w:instrText xml:space="preserve"> PAGE   \* MERGEFORMAT </w:instrText>
    </w:r>
    <w:r w:rsidRPr="002342FE">
      <w:rPr>
        <w:rFonts w:ascii="Helvetica Neue" w:hAnsi="Helvetica Neue"/>
      </w:rPr>
      <w:fldChar w:fldCharType="separate"/>
    </w:r>
    <w:r w:rsidR="0021784A" w:rsidRPr="002342FE">
      <w:rPr>
        <w:rFonts w:ascii="Helvetica Neue" w:hAnsi="Helvetica Neue"/>
        <w:noProof/>
      </w:rPr>
      <w:t>1</w:t>
    </w:r>
    <w:r w:rsidRPr="002342FE">
      <w:rPr>
        <w:rFonts w:ascii="Helvetica Neue" w:hAnsi="Helvetica Neue"/>
        <w:noProof/>
      </w:rPr>
      <w:fldChar w:fldCharType="end"/>
    </w:r>
    <w:r w:rsidRPr="002342FE">
      <w:rPr>
        <w:rFonts w:ascii="Helvetica Neue" w:hAnsi="Helvetica Neue"/>
        <w:noProof/>
      </w:rPr>
      <w:t xml:space="preserve"> of </w:t>
    </w:r>
    <w:r w:rsidRPr="002342FE">
      <w:rPr>
        <w:rFonts w:ascii="Helvetica Neue" w:hAnsi="Helvetica Neue"/>
        <w:noProof/>
      </w:rPr>
      <w:fldChar w:fldCharType="begin"/>
    </w:r>
    <w:r w:rsidRPr="002342FE">
      <w:rPr>
        <w:rFonts w:ascii="Helvetica Neue" w:hAnsi="Helvetica Neue"/>
        <w:noProof/>
      </w:rPr>
      <w:instrText xml:space="preserve"> NUMPAGES  \* Arabic  \* MERGEFORMAT </w:instrText>
    </w:r>
    <w:r w:rsidRPr="002342FE">
      <w:rPr>
        <w:rFonts w:ascii="Helvetica Neue" w:hAnsi="Helvetica Neue"/>
        <w:noProof/>
      </w:rPr>
      <w:fldChar w:fldCharType="separate"/>
    </w:r>
    <w:r w:rsidR="0021784A" w:rsidRPr="002342FE">
      <w:rPr>
        <w:rFonts w:ascii="Helvetica Neue" w:hAnsi="Helvetica Neue"/>
        <w:noProof/>
      </w:rPr>
      <w:t>1</w:t>
    </w:r>
    <w:r w:rsidRPr="002342FE">
      <w:rPr>
        <w:rFonts w:ascii="Helvetica Neue" w:hAnsi="Helvetica Neue"/>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pt;height:18pt" o:bullet="t">
        <v:imagedata r:id="rId1" o:title="InFormlogo"/>
      </v:shape>
    </w:pict>
  </w:numPicBullet>
  <w:abstractNum w:abstractNumId="0" w15:restartNumberingAfterBreak="0">
    <w:nsid w:val="011061D7"/>
    <w:multiLevelType w:val="hybridMultilevel"/>
    <w:tmpl w:val="5F5A90E8"/>
    <w:lvl w:ilvl="0" w:tplc="76CAA5A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44DBE"/>
    <w:multiLevelType w:val="hybridMultilevel"/>
    <w:tmpl w:val="526214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9578E"/>
    <w:multiLevelType w:val="multilevel"/>
    <w:tmpl w:val="5752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13E02"/>
    <w:multiLevelType w:val="multilevel"/>
    <w:tmpl w:val="398A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41BC6"/>
    <w:multiLevelType w:val="hybridMultilevel"/>
    <w:tmpl w:val="5560C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0D99"/>
    <w:multiLevelType w:val="hybridMultilevel"/>
    <w:tmpl w:val="7A84B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334F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C74E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31073A"/>
    <w:multiLevelType w:val="hybridMultilevel"/>
    <w:tmpl w:val="C8FE3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7240CB"/>
    <w:multiLevelType w:val="multilevel"/>
    <w:tmpl w:val="E4FE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60062"/>
    <w:multiLevelType w:val="multilevel"/>
    <w:tmpl w:val="AD94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21870"/>
    <w:multiLevelType w:val="hybridMultilevel"/>
    <w:tmpl w:val="F1340B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96F2A"/>
    <w:multiLevelType w:val="multilevel"/>
    <w:tmpl w:val="BC76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1A6330"/>
    <w:multiLevelType w:val="multilevel"/>
    <w:tmpl w:val="DCD6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6E22B9"/>
    <w:multiLevelType w:val="multilevel"/>
    <w:tmpl w:val="9166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943B4F"/>
    <w:multiLevelType w:val="hybridMultilevel"/>
    <w:tmpl w:val="2CF4FBEA"/>
    <w:lvl w:ilvl="0" w:tplc="76CAA5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62116"/>
    <w:multiLevelType w:val="hybridMultilevel"/>
    <w:tmpl w:val="0B46E7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F00CB2"/>
    <w:multiLevelType w:val="hybridMultilevel"/>
    <w:tmpl w:val="7D8284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6D64F9F"/>
    <w:multiLevelType w:val="hybridMultilevel"/>
    <w:tmpl w:val="21E227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90F0E6F"/>
    <w:multiLevelType w:val="multilevel"/>
    <w:tmpl w:val="CECA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3C4A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29389D"/>
    <w:multiLevelType w:val="hybridMultilevel"/>
    <w:tmpl w:val="46E89C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30B7B44"/>
    <w:multiLevelType w:val="hybridMultilevel"/>
    <w:tmpl w:val="46022A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E388884A">
      <w:start w:val="1"/>
      <w:numFmt w:val="decimalZero"/>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5303099"/>
    <w:multiLevelType w:val="multilevel"/>
    <w:tmpl w:val="509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656B3D"/>
    <w:multiLevelType w:val="multilevel"/>
    <w:tmpl w:val="B130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6D012B"/>
    <w:multiLevelType w:val="multilevel"/>
    <w:tmpl w:val="F330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537174"/>
    <w:multiLevelType w:val="multilevel"/>
    <w:tmpl w:val="9AA2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DE7F10"/>
    <w:multiLevelType w:val="multilevel"/>
    <w:tmpl w:val="0409001D"/>
    <w:styleLink w:val="Style1"/>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F9619BA"/>
    <w:multiLevelType w:val="multilevel"/>
    <w:tmpl w:val="4CA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DC6543"/>
    <w:multiLevelType w:val="multilevel"/>
    <w:tmpl w:val="0BFE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ED58A1"/>
    <w:multiLevelType w:val="hybridMultilevel"/>
    <w:tmpl w:val="DD2A3914"/>
    <w:lvl w:ilvl="0" w:tplc="76CAA5A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974B9"/>
    <w:multiLevelType w:val="hybridMultilevel"/>
    <w:tmpl w:val="48E4B2FE"/>
    <w:lvl w:ilvl="0" w:tplc="76CAA5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6677953">
    <w:abstractNumId w:val="11"/>
  </w:num>
  <w:num w:numId="2" w16cid:durableId="1401175193">
    <w:abstractNumId w:val="6"/>
  </w:num>
  <w:num w:numId="3" w16cid:durableId="957953741">
    <w:abstractNumId w:val="7"/>
  </w:num>
  <w:num w:numId="4" w16cid:durableId="1924954214">
    <w:abstractNumId w:val="20"/>
  </w:num>
  <w:num w:numId="5" w16cid:durableId="1271936974">
    <w:abstractNumId w:val="31"/>
  </w:num>
  <w:num w:numId="6" w16cid:durableId="1037046712">
    <w:abstractNumId w:val="15"/>
  </w:num>
  <w:num w:numId="7" w16cid:durableId="148444433">
    <w:abstractNumId w:val="30"/>
  </w:num>
  <w:num w:numId="8" w16cid:durableId="1614819649">
    <w:abstractNumId w:val="0"/>
  </w:num>
  <w:num w:numId="9" w16cid:durableId="1964921348">
    <w:abstractNumId w:val="27"/>
  </w:num>
  <w:num w:numId="10" w16cid:durableId="1925799210">
    <w:abstractNumId w:val="5"/>
  </w:num>
  <w:num w:numId="11" w16cid:durableId="824122582">
    <w:abstractNumId w:val="22"/>
  </w:num>
  <w:num w:numId="12" w16cid:durableId="1080521875">
    <w:abstractNumId w:val="22"/>
    <w:lvlOverride w:ilvl="0">
      <w:lvl w:ilvl="0" w:tplc="FFFFFFFF">
        <w:start w:val="1"/>
        <w:numFmt w:val="decimalZero"/>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E388884A">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3" w16cid:durableId="662511629">
    <w:abstractNumId w:val="16"/>
  </w:num>
  <w:num w:numId="14" w16cid:durableId="802308813">
    <w:abstractNumId w:val="16"/>
    <w:lvlOverride w:ilvl="0">
      <w:lvl w:ilvl="0" w:tplc="FFFFFFFF">
        <w:start w:val="1"/>
        <w:numFmt w:val="lowerLetter"/>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04090017">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5" w16cid:durableId="1958100582">
    <w:abstractNumId w:val="16"/>
    <w:lvlOverride w:ilvl="0">
      <w:lvl w:ilvl="0" w:tplc="FFFFFFFF">
        <w:start w:val="1"/>
        <w:numFmt w:val="lowerLetter"/>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04090017">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6" w16cid:durableId="592667273">
    <w:abstractNumId w:val="18"/>
  </w:num>
  <w:num w:numId="17" w16cid:durableId="1248199220">
    <w:abstractNumId w:val="21"/>
  </w:num>
  <w:num w:numId="18" w16cid:durableId="22681484">
    <w:abstractNumId w:val="17"/>
  </w:num>
  <w:num w:numId="19" w16cid:durableId="200091394">
    <w:abstractNumId w:val="1"/>
  </w:num>
  <w:num w:numId="20" w16cid:durableId="1676375348">
    <w:abstractNumId w:val="4"/>
  </w:num>
  <w:num w:numId="21" w16cid:durableId="824786043">
    <w:abstractNumId w:val="8"/>
  </w:num>
  <w:num w:numId="22" w16cid:durableId="546070932">
    <w:abstractNumId w:val="29"/>
  </w:num>
  <w:num w:numId="23" w16cid:durableId="959072117">
    <w:abstractNumId w:val="28"/>
  </w:num>
  <w:num w:numId="24" w16cid:durableId="217711303">
    <w:abstractNumId w:val="24"/>
  </w:num>
  <w:num w:numId="25" w16cid:durableId="1139957300">
    <w:abstractNumId w:val="3"/>
  </w:num>
  <w:num w:numId="26" w16cid:durableId="805121816">
    <w:abstractNumId w:val="9"/>
  </w:num>
  <w:num w:numId="27" w16cid:durableId="2047832812">
    <w:abstractNumId w:val="25"/>
  </w:num>
  <w:num w:numId="28" w16cid:durableId="234441946">
    <w:abstractNumId w:val="23"/>
  </w:num>
  <w:num w:numId="29" w16cid:durableId="939721304">
    <w:abstractNumId w:val="10"/>
  </w:num>
  <w:num w:numId="30" w16cid:durableId="376203920">
    <w:abstractNumId w:val="26"/>
  </w:num>
  <w:num w:numId="31" w16cid:durableId="1559516752">
    <w:abstractNumId w:val="2"/>
  </w:num>
  <w:num w:numId="32" w16cid:durableId="46149592">
    <w:abstractNumId w:val="13"/>
  </w:num>
  <w:num w:numId="33" w16cid:durableId="993603482">
    <w:abstractNumId w:val="12"/>
  </w:num>
  <w:num w:numId="34" w16cid:durableId="1586643019">
    <w:abstractNumId w:val="14"/>
  </w:num>
  <w:num w:numId="35" w16cid:durableId="8730068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yMLM0NTMxtDQ3NjFR0lEKTi0uzszPAykwqgUAFCVTsCwAAAA="/>
  </w:docVars>
  <w:rsids>
    <w:rsidRoot w:val="00AE0C9B"/>
    <w:rsid w:val="000257CA"/>
    <w:rsid w:val="000339DE"/>
    <w:rsid w:val="00040982"/>
    <w:rsid w:val="00050B40"/>
    <w:rsid w:val="0006736D"/>
    <w:rsid w:val="000851DF"/>
    <w:rsid w:val="000A05CA"/>
    <w:rsid w:val="000A76F5"/>
    <w:rsid w:val="000D3067"/>
    <w:rsid w:val="0010371E"/>
    <w:rsid w:val="00140012"/>
    <w:rsid w:val="00171AD8"/>
    <w:rsid w:val="001A4A33"/>
    <w:rsid w:val="0021784A"/>
    <w:rsid w:val="00221EF9"/>
    <w:rsid w:val="002342FE"/>
    <w:rsid w:val="0025207C"/>
    <w:rsid w:val="002543DF"/>
    <w:rsid w:val="00261D53"/>
    <w:rsid w:val="002626D6"/>
    <w:rsid w:val="002E77B7"/>
    <w:rsid w:val="0031612F"/>
    <w:rsid w:val="00374874"/>
    <w:rsid w:val="003A7A50"/>
    <w:rsid w:val="003D00C9"/>
    <w:rsid w:val="003E5025"/>
    <w:rsid w:val="004356E9"/>
    <w:rsid w:val="00443ACE"/>
    <w:rsid w:val="004440C3"/>
    <w:rsid w:val="004613A1"/>
    <w:rsid w:val="0049345A"/>
    <w:rsid w:val="004A66FC"/>
    <w:rsid w:val="004B50E0"/>
    <w:rsid w:val="004D2B97"/>
    <w:rsid w:val="0054441D"/>
    <w:rsid w:val="00570C38"/>
    <w:rsid w:val="00572556"/>
    <w:rsid w:val="005D2F8E"/>
    <w:rsid w:val="005F6D39"/>
    <w:rsid w:val="005F791E"/>
    <w:rsid w:val="0060409A"/>
    <w:rsid w:val="00605640"/>
    <w:rsid w:val="006348E6"/>
    <w:rsid w:val="0065189D"/>
    <w:rsid w:val="00696287"/>
    <w:rsid w:val="006C6558"/>
    <w:rsid w:val="006D1EA7"/>
    <w:rsid w:val="006D2F35"/>
    <w:rsid w:val="00707663"/>
    <w:rsid w:val="0071239B"/>
    <w:rsid w:val="00755F66"/>
    <w:rsid w:val="00795E52"/>
    <w:rsid w:val="007968E4"/>
    <w:rsid w:val="007B6CA3"/>
    <w:rsid w:val="007B717D"/>
    <w:rsid w:val="007D301D"/>
    <w:rsid w:val="007D4104"/>
    <w:rsid w:val="007E2979"/>
    <w:rsid w:val="00801AE7"/>
    <w:rsid w:val="00824B55"/>
    <w:rsid w:val="0085647A"/>
    <w:rsid w:val="00884D02"/>
    <w:rsid w:val="008E534D"/>
    <w:rsid w:val="00916B4D"/>
    <w:rsid w:val="00961763"/>
    <w:rsid w:val="00995EBD"/>
    <w:rsid w:val="00996849"/>
    <w:rsid w:val="009A5E6D"/>
    <w:rsid w:val="009B1B96"/>
    <w:rsid w:val="009B2FD8"/>
    <w:rsid w:val="009B5849"/>
    <w:rsid w:val="009D32A0"/>
    <w:rsid w:val="009F5C62"/>
    <w:rsid w:val="00A1736B"/>
    <w:rsid w:val="00A71A47"/>
    <w:rsid w:val="00A82DB1"/>
    <w:rsid w:val="00A93DC6"/>
    <w:rsid w:val="00AE0C9B"/>
    <w:rsid w:val="00AF59E6"/>
    <w:rsid w:val="00B07864"/>
    <w:rsid w:val="00B518D8"/>
    <w:rsid w:val="00B61DE5"/>
    <w:rsid w:val="00B82EB8"/>
    <w:rsid w:val="00B86C7C"/>
    <w:rsid w:val="00BF217B"/>
    <w:rsid w:val="00C0606D"/>
    <w:rsid w:val="00C06959"/>
    <w:rsid w:val="00C45F34"/>
    <w:rsid w:val="00C802FD"/>
    <w:rsid w:val="00C8346B"/>
    <w:rsid w:val="00CB54AE"/>
    <w:rsid w:val="00CD1EB6"/>
    <w:rsid w:val="00CF3C31"/>
    <w:rsid w:val="00D111E5"/>
    <w:rsid w:val="00D36425"/>
    <w:rsid w:val="00D46113"/>
    <w:rsid w:val="00D679FE"/>
    <w:rsid w:val="00D71C65"/>
    <w:rsid w:val="00D83AE4"/>
    <w:rsid w:val="00D90E5F"/>
    <w:rsid w:val="00DB3BA1"/>
    <w:rsid w:val="00DB4C4C"/>
    <w:rsid w:val="00DE571C"/>
    <w:rsid w:val="00E43597"/>
    <w:rsid w:val="00E47AE7"/>
    <w:rsid w:val="00E60CDE"/>
    <w:rsid w:val="00E82D9C"/>
    <w:rsid w:val="00EA22D5"/>
    <w:rsid w:val="00EE62B7"/>
    <w:rsid w:val="00F14C98"/>
    <w:rsid w:val="00F27E3D"/>
    <w:rsid w:val="00F848B4"/>
    <w:rsid w:val="00FC253D"/>
    <w:rsid w:val="00FD7492"/>
    <w:rsid w:val="00FF284F"/>
    <w:rsid w:val="00FF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C788B"/>
  <w15:docId w15:val="{20B75971-09EF-4EB1-9093-4E706E6F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0C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D2F35"/>
    <w:pPr>
      <w:framePr w:w="7920" w:h="1980" w:hRule="exact" w:hSpace="180" w:wrap="auto" w:hAnchor="page" w:xAlign="center" w:yAlign="bottom"/>
      <w:ind w:left="2880"/>
    </w:pPr>
    <w:rPr>
      <w:rFonts w:ascii="Arial" w:eastAsiaTheme="majorEastAsia" w:hAnsi="Arial" w:cstheme="majorBidi"/>
      <w:smallCaps/>
      <w:sz w:val="24"/>
      <w:szCs w:val="24"/>
    </w:rPr>
  </w:style>
  <w:style w:type="paragraph" w:styleId="Header">
    <w:name w:val="header"/>
    <w:basedOn w:val="Normal"/>
    <w:link w:val="HeaderChar"/>
    <w:uiPriority w:val="99"/>
    <w:unhideWhenUsed/>
    <w:rsid w:val="00D90E5F"/>
    <w:pPr>
      <w:tabs>
        <w:tab w:val="center" w:pos="4680"/>
        <w:tab w:val="right" w:pos="9360"/>
      </w:tabs>
    </w:pPr>
  </w:style>
  <w:style w:type="character" w:customStyle="1" w:styleId="HeaderChar">
    <w:name w:val="Header Char"/>
    <w:basedOn w:val="DefaultParagraphFont"/>
    <w:link w:val="Header"/>
    <w:uiPriority w:val="99"/>
    <w:rsid w:val="00D90E5F"/>
  </w:style>
  <w:style w:type="paragraph" w:styleId="Footer">
    <w:name w:val="footer"/>
    <w:basedOn w:val="Normal"/>
    <w:link w:val="FooterChar"/>
    <w:uiPriority w:val="99"/>
    <w:unhideWhenUsed/>
    <w:rsid w:val="00D90E5F"/>
    <w:pPr>
      <w:tabs>
        <w:tab w:val="center" w:pos="4680"/>
        <w:tab w:val="right" w:pos="9360"/>
      </w:tabs>
    </w:pPr>
  </w:style>
  <w:style w:type="character" w:customStyle="1" w:styleId="FooterChar">
    <w:name w:val="Footer Char"/>
    <w:basedOn w:val="DefaultParagraphFont"/>
    <w:link w:val="Footer"/>
    <w:uiPriority w:val="99"/>
    <w:rsid w:val="00D90E5F"/>
  </w:style>
  <w:style w:type="paragraph" w:styleId="BalloonText">
    <w:name w:val="Balloon Text"/>
    <w:basedOn w:val="Normal"/>
    <w:link w:val="BalloonTextChar"/>
    <w:uiPriority w:val="99"/>
    <w:semiHidden/>
    <w:unhideWhenUsed/>
    <w:rsid w:val="00D90E5F"/>
    <w:rPr>
      <w:rFonts w:ascii="Tahoma" w:hAnsi="Tahoma" w:cs="Tahoma"/>
      <w:sz w:val="16"/>
      <w:szCs w:val="16"/>
    </w:rPr>
  </w:style>
  <w:style w:type="character" w:customStyle="1" w:styleId="BalloonTextChar">
    <w:name w:val="Balloon Text Char"/>
    <w:basedOn w:val="DefaultParagraphFont"/>
    <w:link w:val="BalloonText"/>
    <w:uiPriority w:val="99"/>
    <w:semiHidden/>
    <w:rsid w:val="00D90E5F"/>
    <w:rPr>
      <w:rFonts w:ascii="Tahoma" w:hAnsi="Tahoma" w:cs="Tahoma"/>
      <w:sz w:val="16"/>
      <w:szCs w:val="16"/>
    </w:rPr>
  </w:style>
  <w:style w:type="paragraph" w:styleId="ListParagraph">
    <w:name w:val="List Paragraph"/>
    <w:basedOn w:val="Normal"/>
    <w:uiPriority w:val="34"/>
    <w:qFormat/>
    <w:rsid w:val="004B50E0"/>
    <w:pPr>
      <w:ind w:left="720"/>
      <w:contextualSpacing/>
    </w:pPr>
  </w:style>
  <w:style w:type="numbering" w:customStyle="1" w:styleId="Style1">
    <w:name w:val="Style1"/>
    <w:uiPriority w:val="99"/>
    <w:rsid w:val="00F14C98"/>
    <w:pPr>
      <w:numPr>
        <w:numId w:val="9"/>
      </w:numPr>
    </w:pPr>
  </w:style>
  <w:style w:type="paragraph" w:styleId="Revision">
    <w:name w:val="Revision"/>
    <w:hidden/>
    <w:uiPriority w:val="99"/>
    <w:semiHidden/>
    <w:rsid w:val="00B61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386662">
      <w:bodyDiv w:val="1"/>
      <w:marLeft w:val="0"/>
      <w:marRight w:val="0"/>
      <w:marTop w:val="0"/>
      <w:marBottom w:val="0"/>
      <w:divBdr>
        <w:top w:val="none" w:sz="0" w:space="0" w:color="auto"/>
        <w:left w:val="none" w:sz="0" w:space="0" w:color="auto"/>
        <w:bottom w:val="none" w:sz="0" w:space="0" w:color="auto"/>
        <w:right w:val="none" w:sz="0" w:space="0" w:color="auto"/>
      </w:divBdr>
      <w:divsChild>
        <w:div w:id="297807120">
          <w:marLeft w:val="0"/>
          <w:marRight w:val="0"/>
          <w:marTop w:val="0"/>
          <w:marBottom w:val="0"/>
          <w:divBdr>
            <w:top w:val="none" w:sz="0" w:space="0" w:color="auto"/>
            <w:left w:val="none" w:sz="0" w:space="0" w:color="auto"/>
            <w:bottom w:val="none" w:sz="0" w:space="0" w:color="auto"/>
            <w:right w:val="none" w:sz="0" w:space="0" w:color="auto"/>
          </w:divBdr>
          <w:divsChild>
            <w:div w:id="521555897">
              <w:marLeft w:val="0"/>
              <w:marRight w:val="0"/>
              <w:marTop w:val="0"/>
              <w:marBottom w:val="0"/>
              <w:divBdr>
                <w:top w:val="none" w:sz="0" w:space="0" w:color="auto"/>
                <w:left w:val="none" w:sz="0" w:space="0" w:color="auto"/>
                <w:bottom w:val="none" w:sz="0" w:space="0" w:color="auto"/>
                <w:right w:val="none" w:sz="0" w:space="0" w:color="auto"/>
              </w:divBdr>
              <w:divsChild>
                <w:div w:id="1911377866">
                  <w:marLeft w:val="0"/>
                  <w:marRight w:val="0"/>
                  <w:marTop w:val="0"/>
                  <w:marBottom w:val="0"/>
                  <w:divBdr>
                    <w:top w:val="none" w:sz="0" w:space="0" w:color="auto"/>
                    <w:left w:val="none" w:sz="0" w:space="0" w:color="auto"/>
                    <w:bottom w:val="none" w:sz="0" w:space="0" w:color="auto"/>
                    <w:right w:val="none" w:sz="0" w:space="0" w:color="auto"/>
                  </w:divBdr>
                  <w:divsChild>
                    <w:div w:id="412245942">
                      <w:marLeft w:val="0"/>
                      <w:marRight w:val="0"/>
                      <w:marTop w:val="0"/>
                      <w:marBottom w:val="0"/>
                      <w:divBdr>
                        <w:top w:val="none" w:sz="0" w:space="0" w:color="auto"/>
                        <w:left w:val="none" w:sz="0" w:space="0" w:color="auto"/>
                        <w:bottom w:val="none" w:sz="0" w:space="0" w:color="auto"/>
                        <w:right w:val="none" w:sz="0" w:space="0" w:color="auto"/>
                      </w:divBdr>
                      <w:divsChild>
                        <w:div w:id="964044717">
                          <w:marLeft w:val="0"/>
                          <w:marRight w:val="0"/>
                          <w:marTop w:val="0"/>
                          <w:marBottom w:val="0"/>
                          <w:divBdr>
                            <w:top w:val="none" w:sz="0" w:space="0" w:color="auto"/>
                            <w:left w:val="none" w:sz="0" w:space="0" w:color="auto"/>
                            <w:bottom w:val="none" w:sz="0" w:space="0" w:color="auto"/>
                            <w:right w:val="none" w:sz="0" w:space="0" w:color="auto"/>
                          </w:divBdr>
                          <w:divsChild>
                            <w:div w:id="1237931357">
                              <w:marLeft w:val="0"/>
                              <w:marRight w:val="0"/>
                              <w:marTop w:val="0"/>
                              <w:marBottom w:val="0"/>
                              <w:divBdr>
                                <w:top w:val="none" w:sz="0" w:space="0" w:color="auto"/>
                                <w:left w:val="none" w:sz="0" w:space="0" w:color="auto"/>
                                <w:bottom w:val="none" w:sz="0" w:space="0" w:color="auto"/>
                                <w:right w:val="none" w:sz="0" w:space="0" w:color="auto"/>
                              </w:divBdr>
                              <w:divsChild>
                                <w:div w:id="1634210736">
                                  <w:marLeft w:val="0"/>
                                  <w:marRight w:val="0"/>
                                  <w:marTop w:val="0"/>
                                  <w:marBottom w:val="0"/>
                                  <w:divBdr>
                                    <w:top w:val="none" w:sz="0" w:space="0" w:color="auto"/>
                                    <w:left w:val="none" w:sz="0" w:space="0" w:color="auto"/>
                                    <w:bottom w:val="none" w:sz="0" w:space="0" w:color="auto"/>
                                    <w:right w:val="none" w:sz="0" w:space="0" w:color="auto"/>
                                  </w:divBdr>
                                </w:div>
                              </w:divsChild>
                            </w:div>
                            <w:div w:id="1810322820">
                              <w:marLeft w:val="0"/>
                              <w:marRight w:val="0"/>
                              <w:marTop w:val="0"/>
                              <w:marBottom w:val="0"/>
                              <w:divBdr>
                                <w:top w:val="none" w:sz="0" w:space="0" w:color="auto"/>
                                <w:left w:val="none" w:sz="0" w:space="0" w:color="auto"/>
                                <w:bottom w:val="none" w:sz="0" w:space="0" w:color="auto"/>
                                <w:right w:val="none" w:sz="0" w:space="0" w:color="auto"/>
                              </w:divBdr>
                            </w:div>
                            <w:div w:id="1383406296">
                              <w:marLeft w:val="0"/>
                              <w:marRight w:val="0"/>
                              <w:marTop w:val="0"/>
                              <w:marBottom w:val="0"/>
                              <w:divBdr>
                                <w:top w:val="none" w:sz="0" w:space="0" w:color="auto"/>
                                <w:left w:val="none" w:sz="0" w:space="0" w:color="auto"/>
                                <w:bottom w:val="none" w:sz="0" w:space="0" w:color="auto"/>
                                <w:right w:val="none" w:sz="0" w:space="0" w:color="auto"/>
                              </w:divBdr>
                            </w:div>
                            <w:div w:id="284313731">
                              <w:marLeft w:val="0"/>
                              <w:marRight w:val="0"/>
                              <w:marTop w:val="0"/>
                              <w:marBottom w:val="0"/>
                              <w:divBdr>
                                <w:top w:val="none" w:sz="0" w:space="0" w:color="auto"/>
                                <w:left w:val="none" w:sz="0" w:space="0" w:color="auto"/>
                                <w:bottom w:val="none" w:sz="0" w:space="0" w:color="auto"/>
                                <w:right w:val="none" w:sz="0" w:space="0" w:color="auto"/>
                              </w:divBdr>
                            </w:div>
                            <w:div w:id="556211736">
                              <w:marLeft w:val="0"/>
                              <w:marRight w:val="0"/>
                              <w:marTop w:val="0"/>
                              <w:marBottom w:val="0"/>
                              <w:divBdr>
                                <w:top w:val="none" w:sz="0" w:space="0" w:color="auto"/>
                                <w:left w:val="none" w:sz="0" w:space="0" w:color="auto"/>
                                <w:bottom w:val="none" w:sz="0" w:space="0" w:color="auto"/>
                                <w:right w:val="none" w:sz="0" w:space="0" w:color="auto"/>
                              </w:divBdr>
                            </w:div>
                            <w:div w:id="269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44595">
          <w:marLeft w:val="0"/>
          <w:marRight w:val="0"/>
          <w:marTop w:val="0"/>
          <w:marBottom w:val="0"/>
          <w:divBdr>
            <w:top w:val="none" w:sz="0" w:space="0" w:color="auto"/>
            <w:left w:val="none" w:sz="0" w:space="0" w:color="auto"/>
            <w:bottom w:val="none" w:sz="0" w:space="0" w:color="auto"/>
            <w:right w:val="none" w:sz="0" w:space="0" w:color="auto"/>
          </w:divBdr>
          <w:divsChild>
            <w:div w:id="130250620">
              <w:marLeft w:val="0"/>
              <w:marRight w:val="0"/>
              <w:marTop w:val="0"/>
              <w:marBottom w:val="0"/>
              <w:divBdr>
                <w:top w:val="none" w:sz="0" w:space="0" w:color="auto"/>
                <w:left w:val="none" w:sz="0" w:space="0" w:color="auto"/>
                <w:bottom w:val="none" w:sz="0" w:space="0" w:color="auto"/>
                <w:right w:val="none" w:sz="0" w:space="0" w:color="auto"/>
              </w:divBdr>
              <w:divsChild>
                <w:div w:id="1464496608">
                  <w:marLeft w:val="0"/>
                  <w:marRight w:val="0"/>
                  <w:marTop w:val="0"/>
                  <w:marBottom w:val="0"/>
                  <w:divBdr>
                    <w:top w:val="none" w:sz="0" w:space="0" w:color="auto"/>
                    <w:left w:val="none" w:sz="0" w:space="0" w:color="auto"/>
                    <w:bottom w:val="none" w:sz="0" w:space="0" w:color="auto"/>
                    <w:right w:val="none" w:sz="0" w:space="0" w:color="auto"/>
                  </w:divBdr>
                </w:div>
                <w:div w:id="1065033102">
                  <w:marLeft w:val="0"/>
                  <w:marRight w:val="0"/>
                  <w:marTop w:val="0"/>
                  <w:marBottom w:val="0"/>
                  <w:divBdr>
                    <w:top w:val="none" w:sz="0" w:space="0" w:color="auto"/>
                    <w:left w:val="none" w:sz="0" w:space="0" w:color="auto"/>
                    <w:bottom w:val="none" w:sz="0" w:space="0" w:color="auto"/>
                    <w:right w:val="none" w:sz="0" w:space="0" w:color="auto"/>
                  </w:divBdr>
                  <w:divsChild>
                    <w:div w:id="1530801484">
                      <w:marLeft w:val="0"/>
                      <w:marRight w:val="0"/>
                      <w:marTop w:val="0"/>
                      <w:marBottom w:val="0"/>
                      <w:divBdr>
                        <w:top w:val="none" w:sz="0" w:space="0" w:color="auto"/>
                        <w:left w:val="none" w:sz="0" w:space="0" w:color="auto"/>
                        <w:bottom w:val="none" w:sz="0" w:space="0" w:color="auto"/>
                        <w:right w:val="none" w:sz="0" w:space="0" w:color="auto"/>
                      </w:divBdr>
                    </w:div>
                  </w:divsChild>
                </w:div>
                <w:div w:id="1614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1%20-%20FRONT%20OFFICE\Admin\Office%20forms\Templates\IFD%20Group%20Templates\Stationary\Blank%20with%20logo%200325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70C1-0D88-49CD-AC16-B1A933DCD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F:\1 - FRONT OFFICE\Admin\Office forms\Templates\IFD Group Templates\Stationary\Blank with logo 032522.dotx</Template>
  <TotalTime>4</TotalTime>
  <Pages>2</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Alves, Jeff</dc:creator>
  <cp:keywords/>
  <dc:description/>
  <cp:lastModifiedBy>Microsoft Office User</cp:lastModifiedBy>
  <cp:revision>4</cp:revision>
  <cp:lastPrinted>2023-02-07T23:49:00Z</cp:lastPrinted>
  <dcterms:created xsi:type="dcterms:W3CDTF">2023-02-07T23:42:00Z</dcterms:created>
  <dcterms:modified xsi:type="dcterms:W3CDTF">2023-08-08T18:17:00Z</dcterms:modified>
</cp:coreProperties>
</file>